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A3685" w14:textId="77777777" w:rsidR="00AD2250" w:rsidRPr="003C622D" w:rsidRDefault="003C622D" w:rsidP="003C622D">
      <w:pPr>
        <w:pStyle w:val="GBStandaardtekst"/>
        <w:rPr>
          <w:rFonts w:ascii="Aptos" w:hAnsi="Aptos"/>
        </w:rPr>
      </w:pPr>
      <w:bookmarkStart w:id="0" w:name="_Hlk69287141"/>
      <w:r w:rsidRPr="003C622D">
        <w:rPr>
          <w:rFonts w:ascii="Aptos" w:hAnsi="Aptos"/>
          <w:noProof/>
          <w:lang w:val="nl-BE" w:eastAsia="nl-BE"/>
        </w:rPr>
        <w:drawing>
          <wp:anchor distT="0" distB="0" distL="114300" distR="114300" simplePos="0" relativeHeight="251660288" behindDoc="1" locked="0" layoutInCell="1" allowOverlap="1" wp14:anchorId="2406BDDC" wp14:editId="31AE79B7">
            <wp:simplePos x="0" y="0"/>
            <wp:positionH relativeFrom="column">
              <wp:posOffset>-490220</wp:posOffset>
            </wp:positionH>
            <wp:positionV relativeFrom="paragraph">
              <wp:posOffset>-585470</wp:posOffset>
            </wp:positionV>
            <wp:extent cx="1857375" cy="1857375"/>
            <wp:effectExtent l="0" t="0" r="0" b="0"/>
            <wp:wrapNone/>
            <wp:docPr id="166391306" name="Afbeelding 1" descr="Afbeelding met symbool, logo, Lettertype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91306" name="Afbeelding 1" descr="Afbeelding met symbool, logo, Lettertype, Graphics&#10;&#10;Automatisch gegenereerde beschrijvi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7A8D0B" w14:textId="77777777" w:rsidR="00AD2250" w:rsidRPr="003C622D" w:rsidRDefault="00AD2250" w:rsidP="003C622D">
      <w:pPr>
        <w:pStyle w:val="GBStandaardtekst"/>
        <w:rPr>
          <w:rFonts w:ascii="Aptos" w:hAnsi="Aptos"/>
        </w:rPr>
      </w:pPr>
    </w:p>
    <w:p w14:paraId="5C81BB3B" w14:textId="0766B8FC" w:rsidR="00AD2250" w:rsidRPr="003C622D" w:rsidRDefault="00AD2250" w:rsidP="003C622D">
      <w:pPr>
        <w:pStyle w:val="GBStandaardtekst"/>
        <w:rPr>
          <w:rFonts w:ascii="Aptos" w:hAnsi="Aptos"/>
        </w:rPr>
      </w:pPr>
    </w:p>
    <w:p w14:paraId="77F8B746" w14:textId="77777777" w:rsidR="00AD2250" w:rsidRPr="003C622D" w:rsidRDefault="00AD2250" w:rsidP="003C622D">
      <w:pPr>
        <w:pStyle w:val="GBStandaardtekst"/>
        <w:rPr>
          <w:rFonts w:ascii="Aptos" w:hAnsi="Aptos"/>
        </w:rPr>
      </w:pPr>
    </w:p>
    <w:p w14:paraId="1B9BE767" w14:textId="77777777" w:rsidR="00AD2250" w:rsidRPr="003C622D" w:rsidRDefault="00AD2250" w:rsidP="003C622D">
      <w:pPr>
        <w:pStyle w:val="GBStandaardtekst"/>
        <w:rPr>
          <w:rFonts w:ascii="Aptos" w:hAnsi="Aptos"/>
        </w:rPr>
      </w:pPr>
    </w:p>
    <w:bookmarkEnd w:id="0"/>
    <w:p w14:paraId="6AB7C24A" w14:textId="5CA257B9" w:rsidR="008963B6" w:rsidRDefault="008963B6" w:rsidP="00F476A2">
      <w:pPr>
        <w:spacing w:line="276" w:lineRule="auto"/>
        <w:rPr>
          <w:rFonts w:ascii="Poppins" w:eastAsia="Open Sans" w:hAnsi="Poppins" w:cs="Poppins"/>
          <w:b/>
          <w:bCs/>
          <w:color w:val="005640"/>
          <w:u w:val="single"/>
          <w:lang w:val="nl"/>
        </w:rPr>
      </w:pPr>
    </w:p>
    <w:p w14:paraId="385FCECE" w14:textId="494AFB95" w:rsidR="008963B6" w:rsidRPr="008963B6" w:rsidRDefault="008963B6" w:rsidP="00F476A2">
      <w:pPr>
        <w:spacing w:line="276" w:lineRule="auto"/>
        <w:rPr>
          <w:rFonts w:ascii="Poppins" w:eastAsia="Open Sans" w:hAnsi="Poppins" w:cs="Poppins"/>
          <w:b/>
          <w:bCs/>
          <w:color w:val="005640"/>
          <w:lang w:val="nl-BE"/>
        </w:rPr>
      </w:pPr>
      <w:proofErr w:type="spellStart"/>
      <w:r w:rsidRPr="008963B6">
        <w:rPr>
          <w:rFonts w:ascii="Poppins" w:eastAsia="Open Sans" w:hAnsi="Poppins" w:cs="Poppins"/>
          <w:b/>
          <w:bCs/>
          <w:color w:val="005640"/>
          <w:lang w:val="nl-BE"/>
        </w:rPr>
        <w:t>Tegemoeting</w:t>
      </w:r>
      <w:proofErr w:type="spellEnd"/>
      <w:r w:rsidRPr="008963B6">
        <w:rPr>
          <w:rFonts w:ascii="Poppins" w:eastAsia="Open Sans" w:hAnsi="Poppins" w:cs="Poppins"/>
          <w:b/>
          <w:bCs/>
          <w:color w:val="005640"/>
          <w:lang w:val="nl-BE"/>
        </w:rPr>
        <w:t xml:space="preserve"> afvalkosten medische redenen</w:t>
      </w:r>
    </w:p>
    <w:p w14:paraId="3E5EC5E4" w14:textId="26A58EB0" w:rsidR="00F476A2" w:rsidRPr="00032A37" w:rsidRDefault="00F476A2" w:rsidP="00F476A2">
      <w:pPr>
        <w:spacing w:line="276" w:lineRule="auto"/>
        <w:rPr>
          <w:rFonts w:ascii="Poppins" w:hAnsi="Poppins" w:cs="Poppins"/>
          <w:color w:val="005640"/>
        </w:rPr>
      </w:pPr>
      <w:r w:rsidRPr="00D03A73">
        <w:rPr>
          <w:rFonts w:ascii="Poppins" w:eastAsia="Open Sans" w:hAnsi="Poppins" w:cs="Poppins"/>
          <w:b/>
          <w:bCs/>
          <w:color w:val="005640"/>
          <w:u w:val="single"/>
          <w:lang w:val="nl"/>
        </w:rPr>
        <w:t>IN TE VULLEN DOOR DE AANVRAGER</w:t>
      </w:r>
    </w:p>
    <w:p w14:paraId="54DA8E06" w14:textId="265C4479" w:rsidR="00F476A2" w:rsidRPr="00D03A73" w:rsidRDefault="00F476A2" w:rsidP="00F476A2">
      <w:pPr>
        <w:spacing w:line="360" w:lineRule="auto"/>
        <w:rPr>
          <w:rFonts w:ascii="Poppins" w:hAnsi="Poppins" w:cs="Poppins"/>
        </w:rPr>
      </w:pPr>
      <w:r w:rsidRPr="00D03A73">
        <w:rPr>
          <w:rFonts w:ascii="Poppins" w:eastAsia="Open Sans" w:hAnsi="Poppins" w:cs="Poppins"/>
          <w:lang w:val="nl"/>
        </w:rPr>
        <w:t>Voornaam en naam: …………………………………………………………………………………………………………..</w:t>
      </w:r>
      <w:r w:rsidRPr="00D03A73">
        <w:rPr>
          <w:rFonts w:ascii="Poppins" w:hAnsi="Poppins" w:cs="Poppins"/>
        </w:rPr>
        <w:tab/>
      </w:r>
      <w:r w:rsidRPr="00D03A73">
        <w:rPr>
          <w:rFonts w:ascii="Poppins" w:eastAsia="Open Sans" w:hAnsi="Poppins" w:cs="Poppins"/>
          <w:u w:val="single"/>
          <w:lang w:val="nl"/>
        </w:rPr>
        <w:t xml:space="preserve">               </w:t>
      </w:r>
    </w:p>
    <w:p w14:paraId="0E28AC9D" w14:textId="77777777" w:rsidR="00F476A2" w:rsidRPr="00D03A73" w:rsidRDefault="00F476A2" w:rsidP="00F476A2">
      <w:pPr>
        <w:spacing w:line="360" w:lineRule="auto"/>
        <w:jc w:val="both"/>
        <w:rPr>
          <w:rFonts w:ascii="Poppins" w:hAnsi="Poppins" w:cs="Poppins"/>
        </w:rPr>
      </w:pPr>
      <w:r w:rsidRPr="00D03A73">
        <w:rPr>
          <w:rFonts w:ascii="Poppins" w:eastAsia="Open Sans" w:hAnsi="Poppins" w:cs="Poppins"/>
          <w:lang w:val="nl"/>
        </w:rPr>
        <w:t>Rijksregisternummer: ………………………………………………………………………………………………………</w:t>
      </w:r>
      <w:r w:rsidRPr="00D03A73">
        <w:rPr>
          <w:rFonts w:ascii="Poppins" w:hAnsi="Poppins" w:cs="Poppins"/>
        </w:rPr>
        <w:t>..</w:t>
      </w:r>
    </w:p>
    <w:p w14:paraId="10AF290C" w14:textId="77777777" w:rsidR="00F476A2" w:rsidRPr="00D03A73" w:rsidRDefault="00F476A2" w:rsidP="00F476A2">
      <w:pPr>
        <w:spacing w:line="360" w:lineRule="auto"/>
        <w:jc w:val="both"/>
        <w:rPr>
          <w:rFonts w:ascii="Poppins" w:hAnsi="Poppins" w:cs="Poppins"/>
        </w:rPr>
      </w:pPr>
      <w:r w:rsidRPr="00D03A73">
        <w:rPr>
          <w:rFonts w:ascii="Poppins" w:eastAsia="Open Sans" w:hAnsi="Poppins" w:cs="Poppins"/>
          <w:lang w:val="nl"/>
        </w:rPr>
        <w:t>Adres: ……………………………………………………………………………………………………………………………..</w:t>
      </w:r>
    </w:p>
    <w:p w14:paraId="656490B6" w14:textId="13D34797" w:rsidR="00F476A2" w:rsidRPr="00D03A73" w:rsidRDefault="00F476A2" w:rsidP="00F476A2">
      <w:pPr>
        <w:spacing w:line="360" w:lineRule="auto"/>
        <w:jc w:val="both"/>
        <w:rPr>
          <w:rFonts w:ascii="Poppins" w:hAnsi="Poppins" w:cs="Poppins"/>
        </w:rPr>
      </w:pPr>
      <w:r w:rsidRPr="00D03A73">
        <w:rPr>
          <w:rFonts w:ascii="Poppins" w:eastAsia="Open Sans" w:hAnsi="Poppins" w:cs="Poppins"/>
          <w:lang w:val="nl"/>
        </w:rPr>
        <w:t>Telefoon/GSM</w:t>
      </w:r>
      <w:r w:rsidR="008963B6">
        <w:rPr>
          <w:rFonts w:ascii="Poppins" w:eastAsia="Open Sans" w:hAnsi="Poppins" w:cs="Poppins"/>
          <w:lang w:val="nl"/>
        </w:rPr>
        <w:t xml:space="preserve">: </w:t>
      </w:r>
      <w:r w:rsidRPr="00D03A73">
        <w:rPr>
          <w:rFonts w:ascii="Poppins" w:eastAsia="Open Sans" w:hAnsi="Poppins" w:cs="Poppins"/>
          <w:lang w:val="nl"/>
        </w:rPr>
        <w:t>……………………………………………………………………………………………………………………</w:t>
      </w:r>
    </w:p>
    <w:p w14:paraId="52E8CB42" w14:textId="2B6E2CEF" w:rsidR="00F476A2" w:rsidRPr="00D03A73" w:rsidRDefault="00F476A2" w:rsidP="00F476A2">
      <w:pPr>
        <w:spacing w:line="360" w:lineRule="auto"/>
        <w:jc w:val="both"/>
        <w:rPr>
          <w:rFonts w:ascii="Poppins" w:eastAsia="Open Sans" w:hAnsi="Poppins" w:cs="Poppins"/>
          <w:u w:val="single"/>
          <w:lang w:val="nl"/>
        </w:rPr>
      </w:pPr>
      <w:r w:rsidRPr="00D03A73">
        <w:rPr>
          <w:rFonts w:ascii="Poppins" w:eastAsia="Open Sans" w:hAnsi="Poppins" w:cs="Poppins"/>
          <w:lang w:val="nl"/>
        </w:rPr>
        <w:t>E-mail: …………………………………………………………………………………………………………………………………</w:t>
      </w:r>
      <w:r w:rsidRPr="00D03A73">
        <w:rPr>
          <w:rFonts w:ascii="Poppins" w:hAnsi="Poppins" w:cs="Poppins"/>
        </w:rPr>
        <w:tab/>
      </w:r>
      <w:r w:rsidRPr="00D03A73">
        <w:rPr>
          <w:rFonts w:ascii="Poppins" w:hAnsi="Poppins" w:cs="Poppins"/>
        </w:rPr>
        <w:tab/>
      </w:r>
    </w:p>
    <w:p w14:paraId="47CA7CAA" w14:textId="77777777" w:rsidR="00F476A2" w:rsidRPr="00D03A73" w:rsidRDefault="00F476A2" w:rsidP="00F476A2">
      <w:pPr>
        <w:spacing w:line="276" w:lineRule="auto"/>
        <w:rPr>
          <w:rFonts w:ascii="Poppins" w:hAnsi="Poppins" w:cs="Poppins"/>
        </w:rPr>
      </w:pPr>
      <w:r w:rsidRPr="00D03A73">
        <w:rPr>
          <w:rFonts w:ascii="Poppins" w:eastAsia="Wingdings" w:hAnsi="Poppins" w:cs="Poppins"/>
          <w:lang w:val="nl"/>
        </w:rPr>
        <w:t>o</w:t>
      </w:r>
      <w:r w:rsidRPr="00D03A73">
        <w:rPr>
          <w:rFonts w:ascii="Poppins" w:eastAsia="Open Sans" w:hAnsi="Poppins" w:cs="Poppins"/>
          <w:lang w:val="nl"/>
        </w:rPr>
        <w:t xml:space="preserve">  Ik verklaar dat alle gegevens in dit formulier naar waarheid zijn ingevuld.</w:t>
      </w:r>
    </w:p>
    <w:p w14:paraId="3E1D6FDB" w14:textId="77777777" w:rsidR="00F476A2" w:rsidRPr="00D03A73" w:rsidRDefault="00F476A2" w:rsidP="00F476A2">
      <w:pPr>
        <w:spacing w:line="276" w:lineRule="auto"/>
        <w:rPr>
          <w:rFonts w:ascii="Poppins" w:hAnsi="Poppins" w:cs="Poppins"/>
        </w:rPr>
      </w:pPr>
      <w:r w:rsidRPr="00D03A73">
        <w:rPr>
          <w:rFonts w:ascii="Poppins" w:eastAsia="Wingdings" w:hAnsi="Poppins" w:cs="Poppins"/>
          <w:lang w:val="nl"/>
        </w:rPr>
        <w:t>o</w:t>
      </w:r>
      <w:r w:rsidRPr="00D03A73">
        <w:rPr>
          <w:rFonts w:ascii="Poppins" w:eastAsia="Open Sans" w:hAnsi="Poppins" w:cs="Poppins"/>
          <w:lang w:val="nl"/>
        </w:rPr>
        <w:t xml:space="preserve">  Ik verklaar </w:t>
      </w:r>
    </w:p>
    <w:p w14:paraId="0A590632" w14:textId="030C9A84" w:rsidR="00F476A2" w:rsidRPr="00D03A73" w:rsidRDefault="00F476A2" w:rsidP="00F476A2">
      <w:pPr>
        <w:pStyle w:val="Lijstalinea"/>
        <w:numPr>
          <w:ilvl w:val="0"/>
          <w:numId w:val="65"/>
        </w:numPr>
        <w:spacing w:after="0" w:line="276" w:lineRule="auto"/>
        <w:rPr>
          <w:rFonts w:ascii="Poppins" w:eastAsia="Open Sans" w:hAnsi="Poppins" w:cs="Poppins"/>
          <w:sz w:val="20"/>
          <w:szCs w:val="20"/>
          <w:lang w:val="nl-NL"/>
        </w:rPr>
      </w:pPr>
      <w:r w:rsidRPr="00D03A73">
        <w:rPr>
          <w:rFonts w:ascii="Poppins" w:eastAsia="Open Sans" w:hAnsi="Poppins" w:cs="Poppins"/>
          <w:sz w:val="20"/>
          <w:szCs w:val="20"/>
          <w:lang w:val="nl-NL"/>
        </w:rPr>
        <w:t>gedomicilieerd te zijn in Pajottegem</w:t>
      </w:r>
    </w:p>
    <w:p w14:paraId="144F5348" w14:textId="159077EC" w:rsidR="00F476A2" w:rsidRPr="00D03A73" w:rsidRDefault="00F476A2" w:rsidP="00F476A2">
      <w:pPr>
        <w:pStyle w:val="Lijstalinea"/>
        <w:numPr>
          <w:ilvl w:val="0"/>
          <w:numId w:val="65"/>
        </w:numPr>
        <w:spacing w:after="0" w:line="276" w:lineRule="auto"/>
        <w:rPr>
          <w:rFonts w:ascii="Poppins" w:eastAsia="Open Sans" w:hAnsi="Poppins" w:cs="Poppins"/>
          <w:sz w:val="20"/>
          <w:szCs w:val="20"/>
          <w:lang w:val="nl-NL"/>
        </w:rPr>
      </w:pPr>
      <w:r w:rsidRPr="00D03A73">
        <w:rPr>
          <w:rFonts w:ascii="Poppins" w:eastAsia="Open Sans" w:hAnsi="Poppins" w:cs="Poppins"/>
          <w:sz w:val="20"/>
          <w:szCs w:val="20"/>
          <w:lang w:val="nl-NL"/>
        </w:rPr>
        <w:t>thuis te verblijven</w:t>
      </w:r>
    </w:p>
    <w:p w14:paraId="423A9D97" w14:textId="62555487" w:rsidR="00F476A2" w:rsidRPr="00D03A73" w:rsidRDefault="00F476A2" w:rsidP="00F476A2">
      <w:pPr>
        <w:pStyle w:val="Lijstalinea"/>
        <w:numPr>
          <w:ilvl w:val="0"/>
          <w:numId w:val="65"/>
        </w:numPr>
        <w:spacing w:after="0" w:line="276" w:lineRule="auto"/>
        <w:rPr>
          <w:rFonts w:ascii="Poppins" w:eastAsia="Open Sans" w:hAnsi="Poppins" w:cs="Poppins"/>
          <w:sz w:val="20"/>
          <w:szCs w:val="20"/>
          <w:lang w:val="nl-NL"/>
        </w:rPr>
      </w:pPr>
      <w:r w:rsidRPr="00D03A73">
        <w:rPr>
          <w:rFonts w:ascii="Poppins" w:eastAsia="Open Sans" w:hAnsi="Poppins" w:cs="Poppins"/>
          <w:sz w:val="20"/>
          <w:szCs w:val="20"/>
          <w:lang w:val="nl-NL"/>
        </w:rPr>
        <w:t>niet in instelling of rust- en verzorgingstehuis te wonen</w:t>
      </w:r>
    </w:p>
    <w:p w14:paraId="5DBC78AE" w14:textId="77777777" w:rsidR="00F476A2" w:rsidRPr="00D03A73" w:rsidRDefault="00F476A2" w:rsidP="00F476A2">
      <w:pPr>
        <w:pStyle w:val="Lijstalinea"/>
        <w:numPr>
          <w:ilvl w:val="0"/>
          <w:numId w:val="65"/>
        </w:numPr>
        <w:spacing w:after="0" w:line="276" w:lineRule="auto"/>
        <w:rPr>
          <w:rFonts w:ascii="Poppins" w:eastAsia="Open Sans" w:hAnsi="Poppins" w:cs="Poppins"/>
          <w:sz w:val="20"/>
          <w:szCs w:val="20"/>
          <w:lang w:val="nl-NL"/>
        </w:rPr>
      </w:pPr>
      <w:r w:rsidRPr="00D03A73">
        <w:rPr>
          <w:rFonts w:ascii="Poppins" w:eastAsia="Open Sans" w:hAnsi="Poppins" w:cs="Poppins"/>
          <w:sz w:val="20"/>
          <w:szCs w:val="20"/>
          <w:lang w:val="nl-NL"/>
        </w:rPr>
        <w:t>akkoord te gaan met volgende privacyverklaring: mijn gegevens worden enkel gebruikt voor registratiedoeleinden, om mijn vraag te kunnen beantwoorden en/of de dienstverlening die ik heb aangevraagd te kunnen garanderen. Mijn gegevens zullen niet worden verstrekt aan anderen tenzij dit noodzakelijk is voor de uitvoering van deze dienstverlening.</w:t>
      </w:r>
    </w:p>
    <w:p w14:paraId="4D2805D5" w14:textId="77777777" w:rsidR="00F476A2" w:rsidRPr="00D03A73" w:rsidRDefault="00F476A2" w:rsidP="00F476A2">
      <w:pPr>
        <w:spacing w:line="276" w:lineRule="auto"/>
        <w:rPr>
          <w:rFonts w:ascii="Poppins" w:eastAsia="Open Sans" w:hAnsi="Poppins" w:cs="Poppins"/>
        </w:rPr>
      </w:pPr>
    </w:p>
    <w:p w14:paraId="226E8859" w14:textId="77777777" w:rsidR="00F476A2" w:rsidRPr="00D03A73" w:rsidRDefault="00F476A2" w:rsidP="00F476A2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line="276" w:lineRule="auto"/>
        <w:ind w:left="720"/>
        <w:rPr>
          <w:rFonts w:ascii="Poppins" w:eastAsia="Open Sans" w:hAnsi="Poppins" w:cs="Poppins"/>
        </w:rPr>
      </w:pPr>
      <w:r w:rsidRPr="00D03A73">
        <w:rPr>
          <w:rFonts w:ascii="Poppins" w:eastAsia="Open Sans" w:hAnsi="Poppins" w:cs="Poppins"/>
        </w:rPr>
        <w:t>Datum en handtekening:</w:t>
      </w:r>
      <w:r w:rsidRPr="00D03A73">
        <w:rPr>
          <w:rFonts w:ascii="Poppins" w:hAnsi="Poppins" w:cs="Poppins"/>
        </w:rPr>
        <w:tab/>
      </w:r>
      <w:r w:rsidRPr="00D03A73">
        <w:rPr>
          <w:rFonts w:ascii="Poppins" w:hAnsi="Poppins" w:cs="Poppins"/>
        </w:rPr>
        <w:tab/>
      </w:r>
      <w:r w:rsidRPr="00D03A73">
        <w:rPr>
          <w:rFonts w:ascii="Poppins" w:hAnsi="Poppins" w:cs="Poppins"/>
        </w:rPr>
        <w:tab/>
      </w:r>
      <w:r w:rsidRPr="00D03A73">
        <w:rPr>
          <w:rFonts w:ascii="Poppins" w:hAnsi="Poppins" w:cs="Poppins"/>
        </w:rPr>
        <w:tab/>
      </w:r>
    </w:p>
    <w:p w14:paraId="05718FB5" w14:textId="77777777" w:rsidR="00F476A2" w:rsidRPr="00D03A73" w:rsidRDefault="00F476A2" w:rsidP="00F476A2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line="276" w:lineRule="auto"/>
        <w:ind w:left="720"/>
        <w:rPr>
          <w:rFonts w:ascii="Poppins" w:hAnsi="Poppins" w:cs="Poppins"/>
        </w:rPr>
      </w:pPr>
      <w:r w:rsidRPr="00D03A73">
        <w:rPr>
          <w:rFonts w:ascii="Poppins" w:eastAsia="Open Sans" w:hAnsi="Poppins" w:cs="Poppins"/>
        </w:rPr>
        <w:t xml:space="preserve"> </w:t>
      </w:r>
    </w:p>
    <w:p w14:paraId="37DC2D8C" w14:textId="4F02C9A0" w:rsidR="00F476A2" w:rsidRPr="00D03A73" w:rsidRDefault="00F476A2" w:rsidP="00D03A73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line="276" w:lineRule="auto"/>
        <w:ind w:left="720"/>
        <w:rPr>
          <w:rFonts w:ascii="Poppins" w:hAnsi="Poppins" w:cs="Poppins"/>
        </w:rPr>
      </w:pPr>
    </w:p>
    <w:p w14:paraId="780A9D4F" w14:textId="585FC1BA" w:rsidR="00F476A2" w:rsidRPr="00D03A73" w:rsidRDefault="00F476A2" w:rsidP="00D03A73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line="276" w:lineRule="auto"/>
        <w:ind w:left="720"/>
        <w:rPr>
          <w:rFonts w:ascii="Poppins" w:hAnsi="Poppins" w:cs="Poppins"/>
        </w:rPr>
      </w:pPr>
    </w:p>
    <w:p w14:paraId="541E8F5B" w14:textId="1BD7EF2E" w:rsidR="00F476A2" w:rsidRPr="00032A37" w:rsidRDefault="00F476A2" w:rsidP="00F476A2">
      <w:pPr>
        <w:tabs>
          <w:tab w:val="left" w:pos="6379"/>
        </w:tabs>
        <w:spacing w:line="276" w:lineRule="auto"/>
        <w:rPr>
          <w:rFonts w:ascii="Poppins" w:hAnsi="Poppins" w:cs="Poppins"/>
        </w:rPr>
      </w:pPr>
      <w:r w:rsidRPr="00D03A73">
        <w:rPr>
          <w:rFonts w:ascii="Poppins" w:eastAsia="Open Sans" w:hAnsi="Poppins" w:cs="Poppins"/>
          <w:b/>
          <w:bCs/>
          <w:lang w:val="nl"/>
        </w:rPr>
        <w:t xml:space="preserve"> </w:t>
      </w:r>
    </w:p>
    <w:p w14:paraId="767930DB" w14:textId="765156C2" w:rsidR="00F476A2" w:rsidRPr="00032A37" w:rsidRDefault="00F476A2" w:rsidP="00032A37">
      <w:pPr>
        <w:tabs>
          <w:tab w:val="left" w:pos="6379"/>
        </w:tabs>
        <w:spacing w:line="276" w:lineRule="auto"/>
        <w:rPr>
          <w:rFonts w:ascii="Poppins" w:hAnsi="Poppins" w:cs="Poppins"/>
          <w:color w:val="005640"/>
        </w:rPr>
      </w:pPr>
      <w:r w:rsidRPr="00D03A73">
        <w:rPr>
          <w:rFonts w:ascii="Poppins" w:eastAsia="Open Sans" w:hAnsi="Poppins" w:cs="Poppins"/>
          <w:b/>
          <w:bCs/>
          <w:color w:val="005640"/>
          <w:u w:val="single"/>
          <w:lang w:val="nl"/>
        </w:rPr>
        <w:t>IN TE VULLEN DOOR DE GENEESHEER</w:t>
      </w:r>
      <w:r w:rsidRPr="00D03A73">
        <w:rPr>
          <w:rFonts w:ascii="Poppins" w:hAnsi="Poppins" w:cs="Poppins"/>
          <w:color w:val="005640"/>
        </w:rPr>
        <w:t xml:space="preserve"> </w:t>
      </w:r>
      <w:r w:rsidRPr="00D03A73">
        <w:rPr>
          <w:rFonts w:ascii="Poppins" w:hAnsi="Poppins" w:cs="Poppins"/>
          <w:color w:val="005640"/>
          <w:u w:val="single"/>
        </w:rPr>
        <w:t>/</w:t>
      </w:r>
      <w:r w:rsidR="00D03A73" w:rsidRPr="00D03A73">
        <w:rPr>
          <w:rFonts w:ascii="Poppins" w:hAnsi="Poppins" w:cs="Poppins"/>
          <w:color w:val="005640"/>
          <w:u w:val="single"/>
        </w:rPr>
        <w:t xml:space="preserve"> </w:t>
      </w:r>
      <w:r w:rsidR="00D03A73" w:rsidRPr="00D03A73">
        <w:rPr>
          <w:rFonts w:ascii="Poppins" w:eastAsia="Open Sans" w:hAnsi="Poppins" w:cs="Poppins"/>
          <w:b/>
          <w:bCs/>
          <w:color w:val="005640"/>
          <w:u w:val="single"/>
          <w:lang w:val="nl"/>
        </w:rPr>
        <w:t>VOORLEGGEN VAN ATTEST VAN DE GENEESHEER</w:t>
      </w:r>
      <w:r w:rsidRPr="00D03A73">
        <w:rPr>
          <w:rFonts w:ascii="Poppins" w:eastAsia="Open Sans" w:hAnsi="Poppins" w:cs="Poppins"/>
          <w:b/>
          <w:bCs/>
          <w:color w:val="005640"/>
          <w:lang w:val="nl"/>
        </w:rPr>
        <w:t xml:space="preserve"> </w:t>
      </w:r>
    </w:p>
    <w:p w14:paraId="22543B78" w14:textId="393701A5" w:rsidR="00F476A2" w:rsidRPr="00D03A73" w:rsidRDefault="00F476A2" w:rsidP="00F476A2">
      <w:pPr>
        <w:spacing w:line="360" w:lineRule="auto"/>
        <w:rPr>
          <w:rFonts w:ascii="Poppins" w:hAnsi="Poppins" w:cs="Poppins"/>
        </w:rPr>
      </w:pPr>
      <w:r w:rsidRPr="00D03A73">
        <w:rPr>
          <w:rFonts w:ascii="Poppins" w:eastAsia="Open Sans" w:hAnsi="Poppins" w:cs="Poppins"/>
          <w:lang w:val="nl"/>
        </w:rPr>
        <w:t>Ondergetekende,</w:t>
      </w:r>
      <w:r w:rsidR="00D03A73" w:rsidRPr="00D03A73">
        <w:rPr>
          <w:rFonts w:ascii="Poppins" w:eastAsia="Open Sans" w:hAnsi="Poppins" w:cs="Poppins"/>
          <w:lang w:val="nl"/>
        </w:rPr>
        <w:t xml:space="preserve"> …………………………………………………………………………………………………………..</w:t>
      </w:r>
      <w:r w:rsidR="00D03A73" w:rsidRPr="00D03A73">
        <w:rPr>
          <w:rFonts w:ascii="Poppins" w:hAnsi="Poppins" w:cs="Poppins"/>
        </w:rPr>
        <w:tab/>
      </w:r>
      <w:r w:rsidR="00D03A73" w:rsidRPr="00D03A73">
        <w:rPr>
          <w:rFonts w:ascii="Poppins" w:eastAsia="Open Sans" w:hAnsi="Poppins" w:cs="Poppins"/>
          <w:u w:val="single"/>
          <w:lang w:val="nl"/>
        </w:rPr>
        <w:t xml:space="preserve">               </w:t>
      </w:r>
      <w:r w:rsidR="00D03A73" w:rsidRPr="00D03A73">
        <w:rPr>
          <w:rFonts w:ascii="Poppins" w:eastAsia="Open Sans" w:hAnsi="Poppins" w:cs="Poppins"/>
          <w:lang w:val="nl"/>
        </w:rPr>
        <w:t xml:space="preserve"> </w:t>
      </w:r>
      <w:r w:rsidRPr="00D03A73">
        <w:rPr>
          <w:rFonts w:ascii="Poppins" w:eastAsia="Open Sans" w:hAnsi="Poppins" w:cs="Poppins"/>
          <w:u w:val="single"/>
          <w:lang w:val="nl"/>
        </w:rPr>
        <w:t xml:space="preserve">         </w:t>
      </w:r>
    </w:p>
    <w:p w14:paraId="147A3274" w14:textId="2EA2434F" w:rsidR="00F476A2" w:rsidRPr="00D03A73" w:rsidRDefault="00F476A2" w:rsidP="00F476A2">
      <w:pPr>
        <w:tabs>
          <w:tab w:val="left" w:pos="6379"/>
        </w:tabs>
        <w:spacing w:line="276" w:lineRule="auto"/>
        <w:rPr>
          <w:rFonts w:ascii="Poppins" w:hAnsi="Poppins" w:cs="Poppins"/>
        </w:rPr>
      </w:pPr>
      <w:r w:rsidRPr="00D03A73">
        <w:rPr>
          <w:rFonts w:ascii="Poppins" w:eastAsia="Open Sans" w:hAnsi="Poppins" w:cs="Poppins"/>
          <w:lang w:val="nl"/>
        </w:rPr>
        <w:t xml:space="preserve">dokter in de geneeskunde, verklaart dat </w:t>
      </w:r>
      <w:r w:rsidR="00D03A73" w:rsidRPr="00D03A73">
        <w:rPr>
          <w:rFonts w:ascii="Poppins" w:eastAsia="Open Sans" w:hAnsi="Poppins" w:cs="Poppins"/>
          <w:lang w:val="nl"/>
        </w:rPr>
        <w:t>bovengenoemde</w:t>
      </w:r>
      <w:r w:rsidRPr="00D03A73">
        <w:rPr>
          <w:rFonts w:ascii="Poppins" w:eastAsia="Open Sans" w:hAnsi="Poppins" w:cs="Poppins"/>
          <w:lang w:val="nl"/>
        </w:rPr>
        <w:t xml:space="preserve"> aanvrager aan de medische voorwaarden voldoet om in aanmerking te komen voor</w:t>
      </w:r>
      <w:r w:rsidR="00D03A73" w:rsidRPr="00D03A73">
        <w:rPr>
          <w:rFonts w:ascii="Poppins" w:eastAsia="Open Sans" w:hAnsi="Poppins" w:cs="Poppins"/>
          <w:lang w:val="nl"/>
        </w:rPr>
        <w:t xml:space="preserve"> de vermelde</w:t>
      </w:r>
      <w:r w:rsidRPr="00D03A73">
        <w:rPr>
          <w:rFonts w:ascii="Poppins" w:eastAsia="Open Sans" w:hAnsi="Poppins" w:cs="Poppins"/>
          <w:lang w:val="nl"/>
        </w:rPr>
        <w:t xml:space="preserve"> tegemoetkoming.</w:t>
      </w:r>
    </w:p>
    <w:p w14:paraId="2EEE4709" w14:textId="77777777" w:rsidR="00F476A2" w:rsidRPr="00D03A73" w:rsidRDefault="00F476A2" w:rsidP="00F476A2">
      <w:pPr>
        <w:tabs>
          <w:tab w:val="left" w:pos="6379"/>
        </w:tabs>
        <w:spacing w:line="276" w:lineRule="auto"/>
        <w:rPr>
          <w:rFonts w:ascii="Poppins" w:hAnsi="Poppins" w:cs="Poppins"/>
        </w:rPr>
      </w:pPr>
      <w:r w:rsidRPr="00D03A73">
        <w:rPr>
          <w:rFonts w:ascii="Poppins" w:eastAsia="Open Sans" w:hAnsi="Poppins" w:cs="Poppins"/>
          <w:b/>
          <w:bCs/>
          <w:lang w:val="nl"/>
        </w:rPr>
        <w:t xml:space="preserve"> </w:t>
      </w:r>
    </w:p>
    <w:p w14:paraId="0627F545" w14:textId="77777777" w:rsidR="00F476A2" w:rsidRPr="00D03A73" w:rsidRDefault="00F476A2" w:rsidP="00F476A2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line="276" w:lineRule="auto"/>
        <w:ind w:left="720"/>
        <w:rPr>
          <w:rFonts w:ascii="Poppins" w:eastAsia="Open Sans" w:hAnsi="Poppins" w:cs="Poppins"/>
        </w:rPr>
      </w:pPr>
      <w:r w:rsidRPr="00D03A73">
        <w:rPr>
          <w:rFonts w:ascii="Poppins" w:eastAsia="Open Sans" w:hAnsi="Poppins" w:cs="Poppins"/>
        </w:rPr>
        <w:t>Datum en handtekening geneesheer:</w:t>
      </w:r>
      <w:r w:rsidRPr="00D03A73">
        <w:rPr>
          <w:rFonts w:ascii="Poppins" w:hAnsi="Poppins" w:cs="Poppins"/>
        </w:rPr>
        <w:tab/>
      </w:r>
      <w:r w:rsidRPr="00D03A73">
        <w:rPr>
          <w:rFonts w:ascii="Poppins" w:hAnsi="Poppins" w:cs="Poppins"/>
        </w:rPr>
        <w:tab/>
      </w:r>
      <w:r w:rsidRPr="00D03A73">
        <w:rPr>
          <w:rFonts w:ascii="Poppins" w:hAnsi="Poppins" w:cs="Poppins"/>
        </w:rPr>
        <w:tab/>
      </w:r>
      <w:r w:rsidRPr="00D03A73">
        <w:rPr>
          <w:rFonts w:ascii="Poppins" w:hAnsi="Poppins" w:cs="Poppins"/>
        </w:rPr>
        <w:tab/>
      </w:r>
    </w:p>
    <w:p w14:paraId="45F9191B" w14:textId="77777777" w:rsidR="00F476A2" w:rsidRPr="00D03A73" w:rsidRDefault="00F476A2" w:rsidP="00F476A2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line="276" w:lineRule="auto"/>
        <w:ind w:left="720"/>
        <w:rPr>
          <w:rFonts w:ascii="Poppins" w:hAnsi="Poppins" w:cs="Poppins"/>
        </w:rPr>
      </w:pPr>
      <w:r w:rsidRPr="00D03A73">
        <w:rPr>
          <w:rFonts w:ascii="Poppins" w:eastAsia="Open Sans" w:hAnsi="Poppins" w:cs="Poppins"/>
        </w:rPr>
        <w:t xml:space="preserve"> </w:t>
      </w:r>
    </w:p>
    <w:p w14:paraId="0044EDC4" w14:textId="77777777" w:rsidR="00F476A2" w:rsidRPr="00D03A73" w:rsidRDefault="00F476A2" w:rsidP="00F476A2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line="276" w:lineRule="auto"/>
        <w:ind w:left="720"/>
        <w:rPr>
          <w:rFonts w:ascii="Poppins" w:hAnsi="Poppins" w:cs="Poppins"/>
        </w:rPr>
      </w:pPr>
      <w:r w:rsidRPr="00D03A73">
        <w:rPr>
          <w:rFonts w:ascii="Poppins" w:eastAsia="Open Sans" w:hAnsi="Poppins" w:cs="Poppins"/>
        </w:rPr>
        <w:t xml:space="preserve"> </w:t>
      </w:r>
    </w:p>
    <w:p w14:paraId="6F621A38" w14:textId="77777777" w:rsidR="00F476A2" w:rsidRPr="00D03A73" w:rsidRDefault="00F476A2" w:rsidP="00F476A2">
      <w:p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pacing w:line="276" w:lineRule="auto"/>
        <w:ind w:left="720"/>
        <w:rPr>
          <w:rFonts w:ascii="Poppins" w:hAnsi="Poppins" w:cs="Poppins"/>
        </w:rPr>
      </w:pPr>
      <w:r w:rsidRPr="00D03A73">
        <w:rPr>
          <w:rFonts w:ascii="Poppins" w:eastAsia="Open Sans" w:hAnsi="Poppins" w:cs="Poppins"/>
        </w:rPr>
        <w:t xml:space="preserve"> </w:t>
      </w:r>
    </w:p>
    <w:p w14:paraId="1ED8D494" w14:textId="3788F2D0" w:rsidR="00032A37" w:rsidRPr="00D03A73" w:rsidRDefault="00032A37" w:rsidP="00032A37">
      <w:pPr>
        <w:rPr>
          <w:rFonts w:ascii="Poppins" w:hAnsi="Poppins" w:cs="Poppins"/>
        </w:rPr>
      </w:pPr>
    </w:p>
    <w:sectPr w:rsidR="00032A37" w:rsidRPr="00D03A73" w:rsidSect="000A404F">
      <w:headerReference w:type="default" r:id="rId8"/>
      <w:footerReference w:type="default" r:id="rId9"/>
      <w:pgSz w:w="11906" w:h="16838" w:code="9"/>
      <w:pgMar w:top="1417" w:right="1417" w:bottom="1417" w:left="1417" w:header="0" w:footer="62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E5756" w14:textId="77777777" w:rsidR="00B8779C" w:rsidRDefault="00B8779C" w:rsidP="00AD2250">
      <w:r>
        <w:separator/>
      </w:r>
    </w:p>
  </w:endnote>
  <w:endnote w:type="continuationSeparator" w:id="0">
    <w:p w14:paraId="29B4B523" w14:textId="77777777" w:rsidR="00B8779C" w:rsidRDefault="00B8779C" w:rsidP="00AD2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EB9C7" w14:textId="77777777" w:rsidR="008B1DFD" w:rsidRDefault="00FF7E08" w:rsidP="00FF7E08">
    <w:pPr>
      <w:pStyle w:val="Voettekst"/>
      <w:tabs>
        <w:tab w:val="clear" w:pos="4153"/>
      </w:tabs>
      <w:ind w:left="3261" w:hanging="284"/>
      <w:jc w:val="both"/>
      <w:rPr>
        <w:rFonts w:ascii="Aptos" w:hAnsi="Aptos"/>
        <w:color w:val="00564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D5676E8" wp14:editId="391C6B7D">
          <wp:simplePos x="0" y="0"/>
          <wp:positionH relativeFrom="column">
            <wp:posOffset>-4445</wp:posOffset>
          </wp:positionH>
          <wp:positionV relativeFrom="paragraph">
            <wp:posOffset>-3810</wp:posOffset>
          </wp:positionV>
          <wp:extent cx="1727140" cy="304800"/>
          <wp:effectExtent l="0" t="0" r="6985" b="0"/>
          <wp:wrapNone/>
          <wp:docPr id="494962694" name="Afbeelding 2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4962694" name="Afbeelding 2" descr="Afbeelding met tekst, Lettertype, logo, Graphics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140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FF7E08">
      <w:rPr>
        <w:rFonts w:ascii="Aptos" w:hAnsi="Aptos"/>
        <w:color w:val="005640"/>
      </w:rPr>
      <w:t>LOKAAL BESTUUR – Marktplein 17, 1570 Pajottegem</w:t>
    </w:r>
  </w:p>
  <w:p w14:paraId="0A99D765" w14:textId="77777777" w:rsidR="00FF7E08" w:rsidRPr="00FF7E08" w:rsidRDefault="00FF7E08" w:rsidP="00FF7E08">
    <w:pPr>
      <w:pStyle w:val="Voettekst"/>
      <w:tabs>
        <w:tab w:val="clear" w:pos="4153"/>
        <w:tab w:val="center" w:pos="2694"/>
      </w:tabs>
      <w:ind w:left="3261" w:hanging="284"/>
      <w:jc w:val="both"/>
      <w:rPr>
        <w:rFonts w:ascii="Aptos" w:hAnsi="Aptos"/>
        <w:color w:val="005640"/>
        <w:sz w:val="16"/>
        <w:szCs w:val="16"/>
      </w:rPr>
    </w:pPr>
    <w:r>
      <w:rPr>
        <w:rFonts w:ascii="Aptos" w:hAnsi="Aptos"/>
        <w:color w:val="005640"/>
      </w:rPr>
      <w:tab/>
    </w:r>
    <w:hyperlink r:id="rId2" w:history="1">
      <w:r w:rsidRPr="00FF7E08">
        <w:rPr>
          <w:rStyle w:val="Hyperlink"/>
          <w:rFonts w:ascii="Aptos" w:hAnsi="Aptos"/>
          <w:color w:val="005640"/>
          <w:u w:val="none"/>
        </w:rPr>
        <w:t>www.pajottegem.be</w:t>
      </w:r>
    </w:hyperlink>
    <w:r w:rsidRPr="00FF7E08">
      <w:rPr>
        <w:rFonts w:ascii="Aptos" w:hAnsi="Aptos"/>
        <w:color w:val="00564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DEBB0" w14:textId="77777777" w:rsidR="00B8779C" w:rsidRDefault="00B8779C" w:rsidP="00AD2250">
      <w:r>
        <w:separator/>
      </w:r>
    </w:p>
  </w:footnote>
  <w:footnote w:type="continuationSeparator" w:id="0">
    <w:p w14:paraId="4E42A008" w14:textId="77777777" w:rsidR="00B8779C" w:rsidRDefault="00B8779C" w:rsidP="00AD2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CF154" w14:textId="77777777" w:rsidR="008B1DFD" w:rsidRDefault="008B1DFD"/>
  <w:p w14:paraId="0B32FDBC" w14:textId="77777777" w:rsidR="008B1DFD" w:rsidRDefault="008B1DF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1768D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7388C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6EA5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BBEE1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472DD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2489C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6811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FC7C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7AF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F6CE8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90076E"/>
    <w:multiLevelType w:val="multilevel"/>
    <w:tmpl w:val="64881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3D11C95"/>
    <w:multiLevelType w:val="multilevel"/>
    <w:tmpl w:val="5570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3D77C71"/>
    <w:multiLevelType w:val="multilevel"/>
    <w:tmpl w:val="7C9A9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5AD7AD5"/>
    <w:multiLevelType w:val="multilevel"/>
    <w:tmpl w:val="1FAA4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0628501A"/>
    <w:multiLevelType w:val="hybridMultilevel"/>
    <w:tmpl w:val="738C1D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6A46CC2"/>
    <w:multiLevelType w:val="multilevel"/>
    <w:tmpl w:val="2FD0C2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7196AB8"/>
    <w:multiLevelType w:val="multilevel"/>
    <w:tmpl w:val="D76A7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072247D3"/>
    <w:multiLevelType w:val="multilevel"/>
    <w:tmpl w:val="50787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09EC539E"/>
    <w:multiLevelType w:val="multilevel"/>
    <w:tmpl w:val="26A04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0A1C91C5"/>
    <w:multiLevelType w:val="hybridMultilevel"/>
    <w:tmpl w:val="63BA4C6E"/>
    <w:lvl w:ilvl="0" w:tplc="67D82A8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1FAA1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62A1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3623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20EC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CA63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C4BD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4E95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A428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475C8A"/>
    <w:multiLevelType w:val="multilevel"/>
    <w:tmpl w:val="AF7A7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0FB67460"/>
    <w:multiLevelType w:val="multilevel"/>
    <w:tmpl w:val="C6BED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120E5AA3"/>
    <w:multiLevelType w:val="multilevel"/>
    <w:tmpl w:val="EBF0E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13222145"/>
    <w:multiLevelType w:val="multilevel"/>
    <w:tmpl w:val="27AC3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15AB0747"/>
    <w:multiLevelType w:val="multilevel"/>
    <w:tmpl w:val="C5E81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177C17CB"/>
    <w:multiLevelType w:val="multilevel"/>
    <w:tmpl w:val="1BA85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1C760DBC"/>
    <w:multiLevelType w:val="multilevel"/>
    <w:tmpl w:val="17AC8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1CAF117A"/>
    <w:multiLevelType w:val="multilevel"/>
    <w:tmpl w:val="42926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1CC735E4"/>
    <w:multiLevelType w:val="multilevel"/>
    <w:tmpl w:val="31946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23867B38"/>
    <w:multiLevelType w:val="multilevel"/>
    <w:tmpl w:val="DF12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24964947"/>
    <w:multiLevelType w:val="multilevel"/>
    <w:tmpl w:val="D1984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25044DCE"/>
    <w:multiLevelType w:val="multilevel"/>
    <w:tmpl w:val="4454D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26762524"/>
    <w:multiLevelType w:val="multilevel"/>
    <w:tmpl w:val="33163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27A654B4"/>
    <w:multiLevelType w:val="multilevel"/>
    <w:tmpl w:val="6C546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2A0D5EAA"/>
    <w:multiLevelType w:val="multilevel"/>
    <w:tmpl w:val="E168D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2B7D1068"/>
    <w:multiLevelType w:val="multilevel"/>
    <w:tmpl w:val="4100F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2D992EA0"/>
    <w:multiLevelType w:val="hybridMultilevel"/>
    <w:tmpl w:val="0B0632DC"/>
    <w:lvl w:ilvl="0" w:tplc="9192FEC6">
      <w:start w:val="1"/>
      <w:numFmt w:val="decimal"/>
      <w:lvlText w:val="%1."/>
      <w:lvlJc w:val="left"/>
      <w:pPr>
        <w:ind w:left="720" w:hanging="360"/>
      </w:pPr>
    </w:lvl>
    <w:lvl w:ilvl="1" w:tplc="AD4E20DC">
      <w:start w:val="1"/>
      <w:numFmt w:val="lowerLetter"/>
      <w:lvlText w:val="%2."/>
      <w:lvlJc w:val="left"/>
      <w:pPr>
        <w:ind w:left="1440" w:hanging="360"/>
      </w:pPr>
    </w:lvl>
    <w:lvl w:ilvl="2" w:tplc="F79CC60C">
      <w:start w:val="1"/>
      <w:numFmt w:val="lowerRoman"/>
      <w:lvlText w:val="%3."/>
      <w:lvlJc w:val="right"/>
      <w:pPr>
        <w:ind w:left="2160" w:hanging="180"/>
      </w:pPr>
    </w:lvl>
    <w:lvl w:ilvl="3" w:tplc="489E298C">
      <w:start w:val="1"/>
      <w:numFmt w:val="decimal"/>
      <w:lvlText w:val="%4."/>
      <w:lvlJc w:val="left"/>
      <w:pPr>
        <w:ind w:left="2880" w:hanging="360"/>
      </w:pPr>
    </w:lvl>
    <w:lvl w:ilvl="4" w:tplc="66F4FA2A">
      <w:start w:val="1"/>
      <w:numFmt w:val="lowerLetter"/>
      <w:lvlText w:val="%5."/>
      <w:lvlJc w:val="left"/>
      <w:pPr>
        <w:ind w:left="3600" w:hanging="360"/>
      </w:pPr>
    </w:lvl>
    <w:lvl w:ilvl="5" w:tplc="BD08790A">
      <w:start w:val="1"/>
      <w:numFmt w:val="lowerRoman"/>
      <w:lvlText w:val="%6."/>
      <w:lvlJc w:val="right"/>
      <w:pPr>
        <w:ind w:left="4320" w:hanging="180"/>
      </w:pPr>
    </w:lvl>
    <w:lvl w:ilvl="6" w:tplc="094E4328">
      <w:start w:val="1"/>
      <w:numFmt w:val="decimal"/>
      <w:lvlText w:val="%7."/>
      <w:lvlJc w:val="left"/>
      <w:pPr>
        <w:ind w:left="5040" w:hanging="360"/>
      </w:pPr>
    </w:lvl>
    <w:lvl w:ilvl="7" w:tplc="C78A86F2">
      <w:start w:val="1"/>
      <w:numFmt w:val="lowerLetter"/>
      <w:lvlText w:val="%8."/>
      <w:lvlJc w:val="left"/>
      <w:pPr>
        <w:ind w:left="5760" w:hanging="360"/>
      </w:pPr>
    </w:lvl>
    <w:lvl w:ilvl="8" w:tplc="8E3E7B6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DEE4479"/>
    <w:multiLevelType w:val="multilevel"/>
    <w:tmpl w:val="0F3A9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31CFDB53"/>
    <w:multiLevelType w:val="hybridMultilevel"/>
    <w:tmpl w:val="E75E8782"/>
    <w:lvl w:ilvl="0" w:tplc="129675E0">
      <w:start w:val="1"/>
      <w:numFmt w:val="decimal"/>
      <w:lvlText w:val="%1."/>
      <w:lvlJc w:val="left"/>
      <w:pPr>
        <w:ind w:left="720" w:hanging="360"/>
      </w:pPr>
    </w:lvl>
    <w:lvl w:ilvl="1" w:tplc="AD5ACE3C">
      <w:start w:val="1"/>
      <w:numFmt w:val="lowerLetter"/>
      <w:lvlText w:val="%2."/>
      <w:lvlJc w:val="left"/>
      <w:pPr>
        <w:ind w:left="1440" w:hanging="360"/>
      </w:pPr>
    </w:lvl>
    <w:lvl w:ilvl="2" w:tplc="821615DA">
      <w:start w:val="1"/>
      <w:numFmt w:val="lowerRoman"/>
      <w:lvlText w:val="%3."/>
      <w:lvlJc w:val="right"/>
      <w:pPr>
        <w:ind w:left="2160" w:hanging="180"/>
      </w:pPr>
    </w:lvl>
    <w:lvl w:ilvl="3" w:tplc="8C66BEE8">
      <w:start w:val="1"/>
      <w:numFmt w:val="decimal"/>
      <w:lvlText w:val="%4."/>
      <w:lvlJc w:val="left"/>
      <w:pPr>
        <w:ind w:left="2880" w:hanging="360"/>
      </w:pPr>
    </w:lvl>
    <w:lvl w:ilvl="4" w:tplc="7F7E7DA2">
      <w:start w:val="1"/>
      <w:numFmt w:val="lowerLetter"/>
      <w:lvlText w:val="%5."/>
      <w:lvlJc w:val="left"/>
      <w:pPr>
        <w:ind w:left="3600" w:hanging="360"/>
      </w:pPr>
    </w:lvl>
    <w:lvl w:ilvl="5" w:tplc="2C52B756">
      <w:start w:val="1"/>
      <w:numFmt w:val="lowerRoman"/>
      <w:lvlText w:val="%6."/>
      <w:lvlJc w:val="right"/>
      <w:pPr>
        <w:ind w:left="4320" w:hanging="180"/>
      </w:pPr>
    </w:lvl>
    <w:lvl w:ilvl="6" w:tplc="CCC8B3D8">
      <w:start w:val="1"/>
      <w:numFmt w:val="decimal"/>
      <w:lvlText w:val="%7."/>
      <w:lvlJc w:val="left"/>
      <w:pPr>
        <w:ind w:left="5040" w:hanging="360"/>
      </w:pPr>
    </w:lvl>
    <w:lvl w:ilvl="7" w:tplc="E146E7F4">
      <w:start w:val="1"/>
      <w:numFmt w:val="lowerLetter"/>
      <w:lvlText w:val="%8."/>
      <w:lvlJc w:val="left"/>
      <w:pPr>
        <w:ind w:left="5760" w:hanging="360"/>
      </w:pPr>
    </w:lvl>
    <w:lvl w:ilvl="8" w:tplc="2C30AA14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2715ADF"/>
    <w:multiLevelType w:val="multilevel"/>
    <w:tmpl w:val="E8B06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34F54BFC"/>
    <w:multiLevelType w:val="multilevel"/>
    <w:tmpl w:val="6C1CC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365E79EA"/>
    <w:multiLevelType w:val="multilevel"/>
    <w:tmpl w:val="996C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38C223EC"/>
    <w:multiLevelType w:val="multilevel"/>
    <w:tmpl w:val="B7A6C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3F4B641F"/>
    <w:multiLevelType w:val="multilevel"/>
    <w:tmpl w:val="80F8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3FE20DD7"/>
    <w:multiLevelType w:val="multilevel"/>
    <w:tmpl w:val="35EA9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44F82C83"/>
    <w:multiLevelType w:val="multilevel"/>
    <w:tmpl w:val="96AA9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4AED3BE4"/>
    <w:multiLevelType w:val="multilevel"/>
    <w:tmpl w:val="C3867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4BEB3BCB"/>
    <w:multiLevelType w:val="multilevel"/>
    <w:tmpl w:val="18A82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4C9C42DF"/>
    <w:multiLevelType w:val="multilevel"/>
    <w:tmpl w:val="6C186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50BC1330"/>
    <w:multiLevelType w:val="multilevel"/>
    <w:tmpl w:val="AEE04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58F0258A"/>
    <w:multiLevelType w:val="multilevel"/>
    <w:tmpl w:val="92C2C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5CAC0D68"/>
    <w:multiLevelType w:val="multilevel"/>
    <w:tmpl w:val="0DFE0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5FCC6A69"/>
    <w:multiLevelType w:val="multilevel"/>
    <w:tmpl w:val="30F0C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62506F07"/>
    <w:multiLevelType w:val="multilevel"/>
    <w:tmpl w:val="61F0A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66AE65B1"/>
    <w:multiLevelType w:val="multilevel"/>
    <w:tmpl w:val="0B6CB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6A89614B"/>
    <w:multiLevelType w:val="multilevel"/>
    <w:tmpl w:val="9CDC4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6AA6222E"/>
    <w:multiLevelType w:val="multilevel"/>
    <w:tmpl w:val="C9DCB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6B8521C5"/>
    <w:multiLevelType w:val="multilevel"/>
    <w:tmpl w:val="6EA04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6BD64FA6"/>
    <w:multiLevelType w:val="multilevel"/>
    <w:tmpl w:val="AE6C0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6CB351A6"/>
    <w:multiLevelType w:val="multilevel"/>
    <w:tmpl w:val="48D47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6E1577FF"/>
    <w:multiLevelType w:val="multilevel"/>
    <w:tmpl w:val="A0EC0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6E8D5B24"/>
    <w:multiLevelType w:val="multilevel"/>
    <w:tmpl w:val="A0BE2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7450600A"/>
    <w:multiLevelType w:val="multilevel"/>
    <w:tmpl w:val="7A384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748C779C"/>
    <w:multiLevelType w:val="multilevel"/>
    <w:tmpl w:val="DE60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78FE67F0"/>
    <w:multiLevelType w:val="hybridMultilevel"/>
    <w:tmpl w:val="4C002A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BAA04D4"/>
    <w:multiLevelType w:val="multilevel"/>
    <w:tmpl w:val="D3D2C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7FE36E63"/>
    <w:multiLevelType w:val="multilevel"/>
    <w:tmpl w:val="28C2F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82555733">
    <w:abstractNumId w:val="9"/>
  </w:num>
  <w:num w:numId="2" w16cid:durableId="1359426928">
    <w:abstractNumId w:val="7"/>
  </w:num>
  <w:num w:numId="3" w16cid:durableId="985235446">
    <w:abstractNumId w:val="6"/>
  </w:num>
  <w:num w:numId="4" w16cid:durableId="519397074">
    <w:abstractNumId w:val="5"/>
  </w:num>
  <w:num w:numId="5" w16cid:durableId="1834906709">
    <w:abstractNumId w:val="4"/>
  </w:num>
  <w:num w:numId="6" w16cid:durableId="1054280692">
    <w:abstractNumId w:val="8"/>
  </w:num>
  <w:num w:numId="7" w16cid:durableId="1209992135">
    <w:abstractNumId w:val="3"/>
  </w:num>
  <w:num w:numId="8" w16cid:durableId="1062216132">
    <w:abstractNumId w:val="2"/>
  </w:num>
  <w:num w:numId="9" w16cid:durableId="451675749">
    <w:abstractNumId w:val="1"/>
  </w:num>
  <w:num w:numId="10" w16cid:durableId="1748188990">
    <w:abstractNumId w:val="0"/>
  </w:num>
  <w:num w:numId="11" w16cid:durableId="2066637611">
    <w:abstractNumId w:val="53"/>
  </w:num>
  <w:num w:numId="12" w16cid:durableId="31347214">
    <w:abstractNumId w:val="32"/>
  </w:num>
  <w:num w:numId="13" w16cid:durableId="358505863">
    <w:abstractNumId w:val="25"/>
  </w:num>
  <w:num w:numId="14" w16cid:durableId="588655979">
    <w:abstractNumId w:val="10"/>
  </w:num>
  <w:num w:numId="15" w16cid:durableId="1447189874">
    <w:abstractNumId w:val="15"/>
  </w:num>
  <w:num w:numId="16" w16cid:durableId="1908370690">
    <w:abstractNumId w:val="40"/>
  </w:num>
  <w:num w:numId="17" w16cid:durableId="1126392962">
    <w:abstractNumId w:val="21"/>
  </w:num>
  <w:num w:numId="18" w16cid:durableId="244460771">
    <w:abstractNumId w:val="47"/>
  </w:num>
  <w:num w:numId="19" w16cid:durableId="859703485">
    <w:abstractNumId w:val="35"/>
  </w:num>
  <w:num w:numId="20" w16cid:durableId="394477186">
    <w:abstractNumId w:val="65"/>
  </w:num>
  <w:num w:numId="21" w16cid:durableId="1176069450">
    <w:abstractNumId w:val="63"/>
  </w:num>
  <w:num w:numId="22" w16cid:durableId="872618910">
    <w:abstractNumId w:val="50"/>
  </w:num>
  <w:num w:numId="23" w16cid:durableId="1397587598">
    <w:abstractNumId w:val="13"/>
  </w:num>
  <w:num w:numId="24" w16cid:durableId="185752005">
    <w:abstractNumId w:val="28"/>
  </w:num>
  <w:num w:numId="25" w16cid:durableId="1732381759">
    <w:abstractNumId w:val="55"/>
  </w:num>
  <w:num w:numId="26" w16cid:durableId="943802634">
    <w:abstractNumId w:val="12"/>
  </w:num>
  <w:num w:numId="27" w16cid:durableId="922569260">
    <w:abstractNumId w:val="30"/>
  </w:num>
  <w:num w:numId="28" w16cid:durableId="1324042427">
    <w:abstractNumId w:val="34"/>
  </w:num>
  <w:num w:numId="29" w16cid:durableId="348723228">
    <w:abstractNumId w:val="56"/>
  </w:num>
  <w:num w:numId="30" w16cid:durableId="1271208840">
    <w:abstractNumId w:val="57"/>
  </w:num>
  <w:num w:numId="31" w16cid:durableId="553662364">
    <w:abstractNumId w:val="24"/>
  </w:num>
  <w:num w:numId="32" w16cid:durableId="1752193871">
    <w:abstractNumId w:val="54"/>
  </w:num>
  <w:num w:numId="33" w16cid:durableId="1945073461">
    <w:abstractNumId w:val="23"/>
  </w:num>
  <w:num w:numId="34" w16cid:durableId="101264794">
    <w:abstractNumId w:val="60"/>
  </w:num>
  <w:num w:numId="35" w16cid:durableId="2071073175">
    <w:abstractNumId w:val="33"/>
  </w:num>
  <w:num w:numId="36" w16cid:durableId="581378070">
    <w:abstractNumId w:val="51"/>
  </w:num>
  <w:num w:numId="37" w16cid:durableId="1546140913">
    <w:abstractNumId w:val="18"/>
  </w:num>
  <w:num w:numId="38" w16cid:durableId="326252745">
    <w:abstractNumId w:val="11"/>
  </w:num>
  <w:num w:numId="39" w16cid:durableId="1632132673">
    <w:abstractNumId w:val="31"/>
  </w:num>
  <w:num w:numId="40" w16cid:durableId="1384599613">
    <w:abstractNumId w:val="66"/>
  </w:num>
  <w:num w:numId="41" w16cid:durableId="1093937182">
    <w:abstractNumId w:val="20"/>
  </w:num>
  <w:num w:numId="42" w16cid:durableId="1117599982">
    <w:abstractNumId w:val="48"/>
  </w:num>
  <w:num w:numId="43" w16cid:durableId="1141658678">
    <w:abstractNumId w:val="45"/>
  </w:num>
  <w:num w:numId="44" w16cid:durableId="1171405938">
    <w:abstractNumId w:val="42"/>
  </w:num>
  <w:num w:numId="45" w16cid:durableId="230889747">
    <w:abstractNumId w:val="26"/>
  </w:num>
  <w:num w:numId="46" w16cid:durableId="324169410">
    <w:abstractNumId w:val="61"/>
  </w:num>
  <w:num w:numId="47" w16cid:durableId="1893467223">
    <w:abstractNumId w:val="41"/>
  </w:num>
  <w:num w:numId="48" w16cid:durableId="1754887057">
    <w:abstractNumId w:val="58"/>
  </w:num>
  <w:num w:numId="49" w16cid:durableId="1044912452">
    <w:abstractNumId w:val="17"/>
  </w:num>
  <w:num w:numId="50" w16cid:durableId="473840521">
    <w:abstractNumId w:val="52"/>
  </w:num>
  <w:num w:numId="51" w16cid:durableId="1202397241">
    <w:abstractNumId w:val="62"/>
  </w:num>
  <w:num w:numId="52" w16cid:durableId="246044043">
    <w:abstractNumId w:val="39"/>
  </w:num>
  <w:num w:numId="53" w16cid:durableId="64685413">
    <w:abstractNumId w:val="16"/>
  </w:num>
  <w:num w:numId="54" w16cid:durableId="466511327">
    <w:abstractNumId w:val="22"/>
  </w:num>
  <w:num w:numId="55" w16cid:durableId="2014870795">
    <w:abstractNumId w:val="37"/>
  </w:num>
  <w:num w:numId="56" w16cid:durableId="348261661">
    <w:abstractNumId w:val="43"/>
  </w:num>
  <w:num w:numId="57" w16cid:durableId="211772995">
    <w:abstractNumId w:val="27"/>
  </w:num>
  <w:num w:numId="58" w16cid:durableId="409038744">
    <w:abstractNumId w:val="44"/>
  </w:num>
  <w:num w:numId="59" w16cid:durableId="1544252458">
    <w:abstractNumId w:val="46"/>
  </w:num>
  <w:num w:numId="60" w16cid:durableId="1193763569">
    <w:abstractNumId w:val="59"/>
  </w:num>
  <w:num w:numId="61" w16cid:durableId="244191714">
    <w:abstractNumId w:val="29"/>
  </w:num>
  <w:num w:numId="62" w16cid:durableId="1459254872">
    <w:abstractNumId w:val="49"/>
  </w:num>
  <w:num w:numId="63" w16cid:durableId="716510361">
    <w:abstractNumId w:val="64"/>
  </w:num>
  <w:num w:numId="64" w16cid:durableId="2022320503">
    <w:abstractNumId w:val="14"/>
  </w:num>
  <w:num w:numId="65" w16cid:durableId="721486281">
    <w:abstractNumId w:val="19"/>
  </w:num>
  <w:num w:numId="66" w16cid:durableId="622344133">
    <w:abstractNumId w:val="38"/>
  </w:num>
  <w:num w:numId="67" w16cid:durableId="134397245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5EC"/>
    <w:rsid w:val="00007451"/>
    <w:rsid w:val="00007C38"/>
    <w:rsid w:val="00032A37"/>
    <w:rsid w:val="001A6026"/>
    <w:rsid w:val="00314485"/>
    <w:rsid w:val="003C4384"/>
    <w:rsid w:val="003C622D"/>
    <w:rsid w:val="00412F21"/>
    <w:rsid w:val="0050307C"/>
    <w:rsid w:val="0052559F"/>
    <w:rsid w:val="005B18E8"/>
    <w:rsid w:val="00612A1E"/>
    <w:rsid w:val="0070012F"/>
    <w:rsid w:val="00753F81"/>
    <w:rsid w:val="0076624A"/>
    <w:rsid w:val="00793B36"/>
    <w:rsid w:val="007C5FAA"/>
    <w:rsid w:val="00824515"/>
    <w:rsid w:val="008963B6"/>
    <w:rsid w:val="008B1DFD"/>
    <w:rsid w:val="008B396B"/>
    <w:rsid w:val="009229F5"/>
    <w:rsid w:val="00AD2250"/>
    <w:rsid w:val="00B42408"/>
    <w:rsid w:val="00B5062F"/>
    <w:rsid w:val="00B8779C"/>
    <w:rsid w:val="00BA3AA9"/>
    <w:rsid w:val="00BD55EC"/>
    <w:rsid w:val="00BF7B1D"/>
    <w:rsid w:val="00C56CED"/>
    <w:rsid w:val="00CE7D49"/>
    <w:rsid w:val="00D0270E"/>
    <w:rsid w:val="00D03A73"/>
    <w:rsid w:val="00D11E19"/>
    <w:rsid w:val="00D6259B"/>
    <w:rsid w:val="00DB1FDD"/>
    <w:rsid w:val="00DB4157"/>
    <w:rsid w:val="00E03D77"/>
    <w:rsid w:val="00F476A2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E6B4CE"/>
  <w15:chartTrackingRefBased/>
  <w15:docId w15:val="{6C022D58-D8CB-478B-9B9D-83DAA7650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412F21"/>
    <w:pPr>
      <w:spacing w:after="0" w:line="240" w:lineRule="auto"/>
    </w:pPr>
    <w:rPr>
      <w:rFonts w:ascii="Arial" w:eastAsia="Times New Roman" w:hAnsi="Arial" w:cs="Times New Roman"/>
      <w:sz w:val="20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GBStandaardtekst">
    <w:name w:val="G.B.Standaardtekst"/>
    <w:basedOn w:val="Standaard"/>
    <w:link w:val="GBStandaardtekstChar"/>
    <w:qFormat/>
    <w:rsid w:val="00E03D77"/>
    <w:pPr>
      <w:spacing w:line="276" w:lineRule="auto"/>
    </w:pPr>
    <w:rPr>
      <w:rFonts w:ascii="Open Sans" w:hAnsi="Open Sans" w:cs="Open Sans"/>
    </w:rPr>
  </w:style>
  <w:style w:type="character" w:customStyle="1" w:styleId="GBStandaardtekstChar">
    <w:name w:val="G.B.Standaardtekst Char"/>
    <w:basedOn w:val="Standaardalinea-lettertype"/>
    <w:link w:val="GBStandaardtekst"/>
    <w:rsid w:val="00E03D77"/>
    <w:rPr>
      <w:rFonts w:ascii="Open Sans" w:hAnsi="Open Sans" w:cs="Open Sans"/>
      <w:sz w:val="20"/>
      <w:lang w:val="nl-NL" w:eastAsia="nl-NL"/>
    </w:rPr>
  </w:style>
  <w:style w:type="paragraph" w:customStyle="1" w:styleId="GBInformatiebalktitel">
    <w:name w:val="G.B.Informatiebalk_titel"/>
    <w:basedOn w:val="GBStandaardtekst"/>
    <w:link w:val="GBInformatiebalktitelChar"/>
    <w:qFormat/>
    <w:rsid w:val="008B396B"/>
    <w:rPr>
      <w:b/>
      <w:sz w:val="18"/>
    </w:rPr>
  </w:style>
  <w:style w:type="character" w:customStyle="1" w:styleId="GBInformatiebalktitelChar">
    <w:name w:val="G.B.Informatiebalk_titel Char"/>
    <w:basedOn w:val="GBStandaardtekstChar"/>
    <w:link w:val="GBInformatiebalktitel"/>
    <w:rsid w:val="008B396B"/>
    <w:rPr>
      <w:rFonts w:ascii="Open Sans" w:hAnsi="Open Sans" w:cs="Open Sans"/>
      <w:b/>
      <w:sz w:val="18"/>
      <w:lang w:val="nl-NL" w:eastAsia="nl-NL"/>
    </w:rPr>
  </w:style>
  <w:style w:type="paragraph" w:customStyle="1" w:styleId="GBOnderwerp">
    <w:name w:val="G.B.Onderwerp"/>
    <w:basedOn w:val="GBInformatiebalktitel"/>
    <w:link w:val="GBOnderwerpChar"/>
    <w:qFormat/>
    <w:rsid w:val="008B396B"/>
    <w:rPr>
      <w:sz w:val="22"/>
    </w:rPr>
  </w:style>
  <w:style w:type="character" w:customStyle="1" w:styleId="GBOnderwerpChar">
    <w:name w:val="G.B.Onderwerp Char"/>
    <w:basedOn w:val="GBInformatiebalktitelChar"/>
    <w:link w:val="GBOnderwerp"/>
    <w:rsid w:val="008B396B"/>
    <w:rPr>
      <w:rFonts w:ascii="Open Sans" w:hAnsi="Open Sans" w:cs="Open Sans"/>
      <w:b/>
      <w:sz w:val="18"/>
      <w:lang w:val="nl-NL" w:eastAsia="nl-NL"/>
    </w:rPr>
  </w:style>
  <w:style w:type="paragraph" w:customStyle="1" w:styleId="GBVoetnoot">
    <w:name w:val="G.B.Voetnoot"/>
    <w:basedOn w:val="Standaard"/>
    <w:link w:val="GBVoetnootChar"/>
    <w:qFormat/>
    <w:rsid w:val="008B396B"/>
    <w:pPr>
      <w:pBdr>
        <w:left w:val="single" w:sz="4" w:space="4" w:color="808080" w:themeColor="background1" w:themeShade="80"/>
      </w:pBdr>
      <w:ind w:left="1134"/>
    </w:pPr>
    <w:rPr>
      <w:rFonts w:ascii="Open Sans" w:hAnsi="Open Sans" w:cs="Open Sans"/>
      <w:color w:val="808080" w:themeColor="background1" w:themeShade="80"/>
      <w:sz w:val="16"/>
      <w:szCs w:val="16"/>
    </w:rPr>
  </w:style>
  <w:style w:type="character" w:customStyle="1" w:styleId="GBVoetnootChar">
    <w:name w:val="G.B.Voetnoot Char"/>
    <w:basedOn w:val="Standaardalinea-lettertype"/>
    <w:link w:val="GBVoetnoot"/>
    <w:rsid w:val="008B396B"/>
    <w:rPr>
      <w:rFonts w:ascii="Open Sans" w:hAnsi="Open Sans" w:cs="Open Sans"/>
      <w:color w:val="808080" w:themeColor="background1" w:themeShade="80"/>
      <w:sz w:val="16"/>
      <w:szCs w:val="16"/>
      <w:lang w:val="nl-NL" w:eastAsia="nl-NL"/>
    </w:rPr>
  </w:style>
  <w:style w:type="paragraph" w:customStyle="1" w:styleId="GBAangetekend">
    <w:name w:val="G.B.Aangetekend"/>
    <w:basedOn w:val="Standaard"/>
    <w:link w:val="GBAangetekendChar"/>
    <w:qFormat/>
    <w:rsid w:val="00412F21"/>
    <w:pPr>
      <w:spacing w:line="276" w:lineRule="auto"/>
    </w:pPr>
    <w:rPr>
      <w:rFonts w:ascii="Open Sans" w:hAnsi="Open Sans"/>
      <w:b/>
      <w:caps/>
      <w:sz w:val="22"/>
    </w:rPr>
  </w:style>
  <w:style w:type="paragraph" w:styleId="Koptekst">
    <w:name w:val="header"/>
    <w:basedOn w:val="Standaard"/>
    <w:link w:val="KoptekstChar"/>
    <w:uiPriority w:val="99"/>
    <w:unhideWhenUsed/>
    <w:rsid w:val="00412F21"/>
    <w:pPr>
      <w:tabs>
        <w:tab w:val="center" w:pos="4536"/>
        <w:tab w:val="right" w:pos="9072"/>
      </w:tabs>
    </w:pPr>
  </w:style>
  <w:style w:type="paragraph" w:customStyle="1" w:styleId="Aangetekend">
    <w:name w:val="Aangetekend"/>
    <w:basedOn w:val="Standaard"/>
    <w:link w:val="AangetekendChar"/>
    <w:rsid w:val="00412F21"/>
    <w:pPr>
      <w:spacing w:line="276" w:lineRule="auto"/>
    </w:pPr>
    <w:rPr>
      <w:rFonts w:ascii="Open Sans" w:hAnsi="Open Sans" w:cs="Open Sans"/>
      <w:b/>
      <w:bCs/>
      <w:caps/>
      <w:sz w:val="22"/>
      <w:szCs w:val="22"/>
    </w:rPr>
  </w:style>
  <w:style w:type="character" w:customStyle="1" w:styleId="AangetekendChar">
    <w:name w:val="Aangetekend Char"/>
    <w:basedOn w:val="Standaardalinea-lettertype"/>
    <w:link w:val="Aangetekend"/>
    <w:rsid w:val="00412F21"/>
    <w:rPr>
      <w:rFonts w:ascii="Open Sans" w:eastAsia="Times New Roman" w:hAnsi="Open Sans" w:cs="Open Sans"/>
      <w:b/>
      <w:bCs/>
      <w:caps/>
      <w:lang w:val="nl-NL" w:eastAsia="nl-NL"/>
    </w:rPr>
  </w:style>
  <w:style w:type="paragraph" w:styleId="Geenafstand">
    <w:name w:val="No Spacing"/>
    <w:uiPriority w:val="1"/>
    <w:rsid w:val="00CE7D49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E03D7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03D77"/>
    <w:rPr>
      <w:i/>
      <w:iCs/>
      <w:color w:val="404040" w:themeColor="text1" w:themeTint="BF"/>
    </w:rPr>
  </w:style>
  <w:style w:type="paragraph" w:customStyle="1" w:styleId="GBFunctiebeschrijving">
    <w:name w:val="G.B.Functiebeschrijving"/>
    <w:basedOn w:val="GBStandaardtekst"/>
    <w:link w:val="GBFunctiebeschrijvingChar"/>
    <w:qFormat/>
    <w:rsid w:val="00E03D77"/>
    <w:rPr>
      <w:color w:val="808080" w:themeColor="background1" w:themeShade="80"/>
    </w:rPr>
  </w:style>
  <w:style w:type="paragraph" w:customStyle="1" w:styleId="GBInformatiebalktekst">
    <w:name w:val="G.B.Informatiebalk_tekst"/>
    <w:basedOn w:val="GBInformatiebalktitel"/>
    <w:link w:val="GBInformatiebalktekstChar"/>
    <w:qFormat/>
    <w:rsid w:val="00E03D77"/>
    <w:rPr>
      <w:b w:val="0"/>
    </w:rPr>
  </w:style>
  <w:style w:type="character" w:customStyle="1" w:styleId="GBFunctiebeschrijvingChar">
    <w:name w:val="G.B.Functiebeschrijving Char"/>
    <w:basedOn w:val="GBStandaardtekstChar"/>
    <w:link w:val="GBFunctiebeschrijving"/>
    <w:rsid w:val="00E03D77"/>
    <w:rPr>
      <w:rFonts w:ascii="Open Sans" w:hAnsi="Open Sans" w:cs="Open Sans"/>
      <w:color w:val="808080" w:themeColor="background1" w:themeShade="80"/>
      <w:sz w:val="20"/>
      <w:lang w:val="nl-NL" w:eastAsia="nl-NL"/>
    </w:rPr>
  </w:style>
  <w:style w:type="paragraph" w:customStyle="1" w:styleId="GBTussentitel">
    <w:name w:val="G.B.Tussentitel"/>
    <w:basedOn w:val="GBStandaardtekst"/>
    <w:link w:val="GBTussentitelChar"/>
    <w:qFormat/>
    <w:rsid w:val="00E03D77"/>
    <w:rPr>
      <w:b/>
    </w:rPr>
  </w:style>
  <w:style w:type="character" w:customStyle="1" w:styleId="GBInformatiebalktekstChar">
    <w:name w:val="G.B.Informatiebalk_tekst Char"/>
    <w:basedOn w:val="GBInformatiebalktitelChar"/>
    <w:link w:val="GBInformatiebalktekst"/>
    <w:rsid w:val="00E03D77"/>
    <w:rPr>
      <w:rFonts w:ascii="Open Sans" w:hAnsi="Open Sans" w:cs="Open Sans"/>
      <w:b w:val="0"/>
      <w:sz w:val="18"/>
      <w:lang w:val="nl-NL" w:eastAsia="nl-NL"/>
    </w:rPr>
  </w:style>
  <w:style w:type="paragraph" w:customStyle="1" w:styleId="GBURLemailadres">
    <w:name w:val="G.B.URL_emailadres"/>
    <w:basedOn w:val="GBStandaardtekst"/>
    <w:link w:val="GBURLemailadresChar"/>
    <w:rsid w:val="00E03D77"/>
    <w:rPr>
      <w:color w:val="005478"/>
      <w:u w:val="single"/>
    </w:rPr>
  </w:style>
  <w:style w:type="character" w:customStyle="1" w:styleId="GBTussentitelChar">
    <w:name w:val="G.B.Tussentitel Char"/>
    <w:basedOn w:val="GBStandaardtekstChar"/>
    <w:link w:val="GBTussentitel"/>
    <w:rsid w:val="00E03D77"/>
    <w:rPr>
      <w:rFonts w:ascii="Open Sans" w:hAnsi="Open Sans" w:cs="Open Sans"/>
      <w:b/>
      <w:sz w:val="20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E03D77"/>
    <w:rPr>
      <w:color w:val="0563C1" w:themeColor="hyperlink"/>
      <w:u w:val="single"/>
    </w:rPr>
  </w:style>
  <w:style w:type="character" w:customStyle="1" w:styleId="GBURLemailadresChar">
    <w:name w:val="G.B.URL_emailadres Char"/>
    <w:basedOn w:val="GBStandaardtekstChar"/>
    <w:link w:val="GBURLemailadres"/>
    <w:rsid w:val="00E03D77"/>
    <w:rPr>
      <w:rFonts w:ascii="Open Sans" w:hAnsi="Open Sans" w:cs="Open Sans"/>
      <w:color w:val="005478"/>
      <w:sz w:val="20"/>
      <w:u w:val="single"/>
      <w:lang w:val="nl-NL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03D77"/>
    <w:rPr>
      <w:color w:val="605E5C"/>
      <w:shd w:val="clear" w:color="auto" w:fill="E1DFDD"/>
    </w:rPr>
  </w:style>
  <w:style w:type="character" w:customStyle="1" w:styleId="GBAangetekendChar">
    <w:name w:val="G.B.Aangetekend Char"/>
    <w:basedOn w:val="Standaardalinea-lettertype"/>
    <w:link w:val="GBAangetekend"/>
    <w:rsid w:val="00412F21"/>
    <w:rPr>
      <w:rFonts w:ascii="Open Sans" w:eastAsia="Times New Roman" w:hAnsi="Open Sans" w:cs="Times New Roman"/>
      <w:b/>
      <w:caps/>
      <w:szCs w:val="20"/>
      <w:lang w:val="nl-NL" w:eastAsia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412F21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Voettekst">
    <w:name w:val="footer"/>
    <w:basedOn w:val="Standaard"/>
    <w:link w:val="VoettekstChar"/>
    <w:rsid w:val="00AD2250"/>
    <w:pPr>
      <w:tabs>
        <w:tab w:val="center" w:pos="4153"/>
        <w:tab w:val="right" w:pos="8306"/>
      </w:tabs>
    </w:pPr>
    <w:rPr>
      <w:rFonts w:ascii="Times New Roman" w:hAnsi="Times New Roman"/>
      <w:lang w:val="nl-BE"/>
    </w:rPr>
  </w:style>
  <w:style w:type="character" w:customStyle="1" w:styleId="VoettekstChar">
    <w:name w:val="Voettekst Char"/>
    <w:basedOn w:val="Standaardalinea-lettertype"/>
    <w:link w:val="Voettekst"/>
    <w:rsid w:val="00AD2250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customStyle="1" w:styleId="GBStandaardtekst0">
    <w:name w:val="G_B_Standaardtekst"/>
    <w:basedOn w:val="Standaard"/>
    <w:link w:val="GBStandaardtekstChar0"/>
    <w:rsid w:val="00AD2250"/>
    <w:pPr>
      <w:spacing w:line="276" w:lineRule="auto"/>
    </w:pPr>
    <w:rPr>
      <w:rFonts w:ascii="Open Sans" w:hAnsi="Open Sans" w:cs="Open Sans"/>
    </w:rPr>
  </w:style>
  <w:style w:type="paragraph" w:customStyle="1" w:styleId="GBInformatiebalkbrief">
    <w:name w:val="G_B_Informatiebalk_brief"/>
    <w:basedOn w:val="GBStandaardtekst0"/>
    <w:link w:val="GBInformatiebalkbriefChar"/>
    <w:rsid w:val="00AD2250"/>
    <w:rPr>
      <w:b/>
      <w:sz w:val="18"/>
    </w:rPr>
  </w:style>
  <w:style w:type="character" w:customStyle="1" w:styleId="GBStandaardtekstChar0">
    <w:name w:val="G_B_Standaardtekst Char"/>
    <w:basedOn w:val="Standaardalinea-lettertype"/>
    <w:link w:val="GBStandaardtekst0"/>
    <w:rsid w:val="00AD2250"/>
    <w:rPr>
      <w:rFonts w:ascii="Open Sans" w:eastAsia="Times New Roman" w:hAnsi="Open Sans" w:cs="Open Sans"/>
      <w:sz w:val="20"/>
      <w:szCs w:val="20"/>
      <w:lang w:val="nl-NL" w:eastAsia="nl-NL"/>
    </w:rPr>
  </w:style>
  <w:style w:type="paragraph" w:customStyle="1" w:styleId="GBOnderwerpbrief">
    <w:name w:val="G_B_Onderwerp_brief"/>
    <w:basedOn w:val="GBInformatiebalkbrief"/>
    <w:link w:val="GBOnderwerpbriefChar"/>
    <w:rsid w:val="00AD2250"/>
  </w:style>
  <w:style w:type="character" w:customStyle="1" w:styleId="GBInformatiebalkbriefChar">
    <w:name w:val="G_B_Informatiebalk_brief Char"/>
    <w:basedOn w:val="GBStandaardtekstChar0"/>
    <w:link w:val="GBInformatiebalkbrief"/>
    <w:rsid w:val="00AD2250"/>
    <w:rPr>
      <w:rFonts w:ascii="Open Sans" w:eastAsia="Times New Roman" w:hAnsi="Open Sans" w:cs="Open Sans"/>
      <w:b/>
      <w:sz w:val="18"/>
      <w:szCs w:val="20"/>
      <w:lang w:val="nl-NL" w:eastAsia="nl-NL"/>
    </w:rPr>
  </w:style>
  <w:style w:type="paragraph" w:customStyle="1" w:styleId="Voetnoot">
    <w:name w:val="Voetnoot"/>
    <w:basedOn w:val="Standaard"/>
    <w:link w:val="VoetnootChar"/>
    <w:rsid w:val="00AD2250"/>
    <w:pPr>
      <w:pBdr>
        <w:left w:val="single" w:sz="4" w:space="4" w:color="808080" w:themeColor="background1" w:themeShade="80"/>
      </w:pBdr>
      <w:ind w:left="1134"/>
    </w:pPr>
    <w:rPr>
      <w:rFonts w:ascii="Open Sans" w:hAnsi="Open Sans" w:cs="Open Sans"/>
      <w:color w:val="808080" w:themeColor="background1" w:themeShade="80"/>
      <w:sz w:val="16"/>
      <w:szCs w:val="16"/>
    </w:rPr>
  </w:style>
  <w:style w:type="character" w:customStyle="1" w:styleId="GBOnderwerpbriefChar">
    <w:name w:val="G_B_Onderwerp_brief Char"/>
    <w:basedOn w:val="GBInformatiebalkbriefChar"/>
    <w:link w:val="GBOnderwerpbrief"/>
    <w:rsid w:val="00AD2250"/>
    <w:rPr>
      <w:rFonts w:ascii="Open Sans" w:eastAsia="Times New Roman" w:hAnsi="Open Sans" w:cs="Open Sans"/>
      <w:b/>
      <w:sz w:val="18"/>
      <w:szCs w:val="20"/>
      <w:lang w:val="nl-NL" w:eastAsia="nl-NL"/>
    </w:rPr>
  </w:style>
  <w:style w:type="paragraph" w:customStyle="1" w:styleId="GBFunctiebeschrijving0">
    <w:name w:val="G_B_Functiebeschrijving"/>
    <w:basedOn w:val="Standaard"/>
    <w:link w:val="GBFunctiebeschrijvingChar0"/>
    <w:rsid w:val="00AD2250"/>
    <w:pPr>
      <w:tabs>
        <w:tab w:val="left" w:pos="6379"/>
      </w:tabs>
      <w:spacing w:line="276" w:lineRule="auto"/>
    </w:pPr>
    <w:rPr>
      <w:rFonts w:ascii="Open Sans" w:hAnsi="Open Sans" w:cs="Open Sans"/>
      <w:color w:val="808080" w:themeColor="background1" w:themeShade="80"/>
    </w:rPr>
  </w:style>
  <w:style w:type="character" w:customStyle="1" w:styleId="VoetnootChar">
    <w:name w:val="Voetnoot Char"/>
    <w:basedOn w:val="Standaardalinea-lettertype"/>
    <w:link w:val="Voetnoot"/>
    <w:rsid w:val="00AD2250"/>
    <w:rPr>
      <w:rFonts w:ascii="Open Sans" w:eastAsia="Times New Roman" w:hAnsi="Open Sans" w:cs="Open Sans"/>
      <w:color w:val="808080" w:themeColor="background1" w:themeShade="80"/>
      <w:sz w:val="16"/>
      <w:szCs w:val="16"/>
      <w:lang w:val="nl-NL" w:eastAsia="nl-NL"/>
    </w:rPr>
  </w:style>
  <w:style w:type="paragraph" w:customStyle="1" w:styleId="GTekstinformatiebalk">
    <w:name w:val="G_Tekst_informatiebalk"/>
    <w:basedOn w:val="GBStandaardtekst0"/>
    <w:link w:val="GTekstinformatiebalkChar"/>
    <w:rsid w:val="00AD2250"/>
    <w:pPr>
      <w:tabs>
        <w:tab w:val="left" w:pos="3402"/>
      </w:tabs>
    </w:pPr>
    <w:rPr>
      <w:sz w:val="18"/>
      <w:szCs w:val="18"/>
    </w:rPr>
  </w:style>
  <w:style w:type="character" w:customStyle="1" w:styleId="GBFunctiebeschrijvingChar0">
    <w:name w:val="G_B_Functiebeschrijving Char"/>
    <w:basedOn w:val="Standaardalinea-lettertype"/>
    <w:link w:val="GBFunctiebeschrijving0"/>
    <w:rsid w:val="00AD2250"/>
    <w:rPr>
      <w:rFonts w:ascii="Open Sans" w:eastAsia="Times New Roman" w:hAnsi="Open Sans" w:cs="Open Sans"/>
      <w:color w:val="808080" w:themeColor="background1" w:themeShade="80"/>
      <w:sz w:val="20"/>
      <w:szCs w:val="20"/>
      <w:lang w:val="nl-NL" w:eastAsia="nl-NL"/>
    </w:rPr>
  </w:style>
  <w:style w:type="character" w:customStyle="1" w:styleId="GTekstinformatiebalkChar">
    <w:name w:val="G_Tekst_informatiebalk Char"/>
    <w:basedOn w:val="GBStandaardtekstChar0"/>
    <w:link w:val="GTekstinformatiebalk"/>
    <w:rsid w:val="00AD2250"/>
    <w:rPr>
      <w:rFonts w:ascii="Open Sans" w:eastAsia="Times New Roman" w:hAnsi="Open Sans" w:cs="Open Sans"/>
      <w:sz w:val="18"/>
      <w:szCs w:val="18"/>
      <w:lang w:val="nl-NL" w:eastAsia="nl-NL"/>
    </w:rPr>
  </w:style>
  <w:style w:type="paragraph" w:styleId="Lijstalinea">
    <w:name w:val="List Paragraph"/>
    <w:basedOn w:val="Standaard"/>
    <w:uiPriority w:val="34"/>
    <w:qFormat/>
    <w:rsid w:val="00F476A2"/>
    <w:pPr>
      <w:spacing w:after="160" w:line="259" w:lineRule="auto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val="nl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1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9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1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72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5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97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57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24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5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4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5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2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9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4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6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6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27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75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63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42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1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16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83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13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7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26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4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9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4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1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4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5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9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4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1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7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38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8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0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0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7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7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2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0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06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8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83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86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9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59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07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1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4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7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3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54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01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2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97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1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6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6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7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5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53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8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78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6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5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7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48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94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7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1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5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31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84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1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8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22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50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61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4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5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2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7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9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6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3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3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0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8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9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2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8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86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7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5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22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90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35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0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7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8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0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9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7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8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1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6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3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9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7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54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8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5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0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6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14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9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7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1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5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08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9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9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73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4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47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2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0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95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7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7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8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3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1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0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93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3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36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03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57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8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5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2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49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49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0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56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6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3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9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9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8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7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2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3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0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3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69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82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7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15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25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7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7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7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1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7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2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56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36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4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1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8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5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3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3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91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4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7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8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7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3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5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76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0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4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7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50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4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7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8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7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1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40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8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03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2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1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7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3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0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5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0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23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1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6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8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56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8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39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9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63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30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2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36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29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27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8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8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1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2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7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63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40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8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37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6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41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5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46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3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4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0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24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2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6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79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7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9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6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59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3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62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4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8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66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8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5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3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32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0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9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5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2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7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9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2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1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5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9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5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8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5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08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9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0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2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0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5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6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7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5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6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53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88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1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55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6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8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0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5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9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8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7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9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83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7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7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70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7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4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0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3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0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5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1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4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55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9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6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9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0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8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6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84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08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2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57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3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0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jottegem.be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oortjevd\Downloads\Sjabloon_brief_Pajottegem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Sjabloon_brief_Pajottegem.dotx</Template>
  <TotalTime>0</TotalTime>
  <Pages>1</Pages>
  <Words>207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Noortje Van Dessel</dc:creator>
  <cp:keywords/>
  <dc:description/>
  <cp:lastModifiedBy>Noortje Van Dessel</cp:lastModifiedBy>
  <cp:revision>2</cp:revision>
  <cp:lastPrinted>2025-01-07T10:33:00Z</cp:lastPrinted>
  <dcterms:created xsi:type="dcterms:W3CDTF">2025-02-05T11:21:00Z</dcterms:created>
  <dcterms:modified xsi:type="dcterms:W3CDTF">2025-02-05T11:21:00Z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2025-01-07T10:33:16Z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0ab43e19-26c0-481d-bfca-34b03dd3698f</vt:lpwstr>
  </property>
  <property fmtid="{D5CDD505-2E9C-101B-9397-08002B2CF9AE}" pid="7" name="MSIP_Label_defa4170-0d19-0005-0004-bc88714345d2_ActionId">
    <vt:lpwstr>30a8ab2f-b28d-4908-bbee-eb75f3911dc3</vt:lpwstr>
  </property>
  <property fmtid="{D5CDD505-2E9C-101B-9397-08002B2CF9AE}" pid="8" name="MSIP_Label_defa4170-0d19-0005-0004-bc88714345d2_ContentBits">
    <vt:lpwstr>0</vt:lpwstr>
  </property>
</Properties>
</file>