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57F1" w14:textId="0BBD955F" w:rsidR="00AD2250" w:rsidRPr="00A6281B" w:rsidRDefault="00472F05" w:rsidP="00A6281B">
      <w:pPr>
        <w:pStyle w:val="GBOnderwerp"/>
        <w:pBdr>
          <w:bottom w:val="single" w:sz="4" w:space="1" w:color="auto"/>
        </w:pBdr>
        <w:rPr>
          <w:rFonts w:ascii="Poppins" w:hAnsi="Poppins" w:cs="Poppins"/>
          <w:color w:val="005640"/>
          <w:szCs w:val="22"/>
        </w:rPr>
      </w:pPr>
      <w:r>
        <w:rPr>
          <w:rFonts w:ascii="Poppins" w:hAnsi="Poppins" w:cs="Poppins"/>
          <w:color w:val="005640"/>
          <w:szCs w:val="22"/>
        </w:rPr>
        <w:t>UITBETALINGSFORMULIER</w:t>
      </w:r>
      <w:r w:rsidR="004F76EF" w:rsidRPr="00A6281B">
        <w:rPr>
          <w:rFonts w:ascii="Poppins" w:hAnsi="Poppins" w:cs="Poppins"/>
          <w:color w:val="005640"/>
          <w:szCs w:val="22"/>
        </w:rPr>
        <w:t xml:space="preserve"> CADEAUBON</w:t>
      </w:r>
      <w:r>
        <w:rPr>
          <w:rFonts w:ascii="Poppins" w:hAnsi="Poppins" w:cs="Poppins"/>
          <w:color w:val="005640"/>
          <w:szCs w:val="22"/>
        </w:rPr>
        <w:t>NEN</w:t>
      </w:r>
      <w:r w:rsidR="004F76EF" w:rsidRPr="00A6281B">
        <w:rPr>
          <w:rFonts w:ascii="Poppins" w:hAnsi="Poppins" w:cs="Poppins"/>
          <w:color w:val="005640"/>
          <w:szCs w:val="22"/>
        </w:rPr>
        <w:t xml:space="preserve"> PAJOTTEGEM</w:t>
      </w:r>
    </w:p>
    <w:p w14:paraId="568C6B47" w14:textId="77777777" w:rsidR="00AD2250" w:rsidRDefault="00AD2250" w:rsidP="003C622D">
      <w:pPr>
        <w:pStyle w:val="GBStandaardtekst"/>
        <w:tabs>
          <w:tab w:val="left" w:pos="6237"/>
        </w:tabs>
        <w:rPr>
          <w:rFonts w:ascii="Poppins" w:hAnsi="Poppins" w:cs="Poppins"/>
          <w:sz w:val="24"/>
          <w:szCs w:val="24"/>
        </w:rPr>
      </w:pPr>
    </w:p>
    <w:p w14:paraId="4C5F1672" w14:textId="200091DD" w:rsidR="00472F05" w:rsidRPr="00472F05" w:rsidRDefault="00472F05" w:rsidP="003C622D">
      <w:pPr>
        <w:pStyle w:val="GBStandaardtekst"/>
        <w:tabs>
          <w:tab w:val="left" w:pos="6237"/>
        </w:tabs>
        <w:rPr>
          <w:rFonts w:ascii="Poppins" w:hAnsi="Poppins" w:cs="Poppins"/>
          <w:b/>
          <w:bCs/>
          <w:color w:val="005640"/>
          <w:sz w:val="22"/>
          <w:szCs w:val="22"/>
        </w:rPr>
      </w:pPr>
      <w:r w:rsidRPr="00472F05">
        <w:rPr>
          <w:rFonts w:ascii="Poppins" w:hAnsi="Poppins" w:cs="Poppins"/>
          <w:b/>
          <w:bCs/>
          <w:color w:val="005640"/>
          <w:sz w:val="22"/>
          <w:szCs w:val="22"/>
        </w:rPr>
        <w:t>In te vullen door de aanvrager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147ABB" w14:paraId="6BB1008D" w14:textId="77777777" w:rsidTr="00F63034">
        <w:tc>
          <w:tcPr>
            <w:tcW w:w="4106" w:type="dxa"/>
            <w:vAlign w:val="bottom"/>
          </w:tcPr>
          <w:p w14:paraId="79CB32E4" w14:textId="500F69A7" w:rsidR="00147ABB" w:rsidRPr="00E94E44" w:rsidRDefault="00147ABB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 w:rsidRPr="00E94E44">
              <w:rPr>
                <w:rFonts w:ascii="Poppins" w:hAnsi="Poppins" w:cs="Poppins"/>
                <w:b/>
                <w:bCs/>
              </w:rPr>
              <w:t>Voornaam en naam:</w:t>
            </w:r>
          </w:p>
        </w:tc>
        <w:tc>
          <w:tcPr>
            <w:tcW w:w="4956" w:type="dxa"/>
            <w:tcBorders>
              <w:bottom w:val="dotted" w:sz="4" w:space="0" w:color="auto"/>
            </w:tcBorders>
          </w:tcPr>
          <w:p w14:paraId="036C4573" w14:textId="77777777" w:rsidR="00147ABB" w:rsidRDefault="00147ABB" w:rsidP="00147ABB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  <w:tr w:rsidR="00147ABB" w14:paraId="079F056D" w14:textId="77777777" w:rsidTr="00F63034">
        <w:tc>
          <w:tcPr>
            <w:tcW w:w="4106" w:type="dxa"/>
            <w:vAlign w:val="bottom"/>
          </w:tcPr>
          <w:p w14:paraId="006F0EC6" w14:textId="434D6825" w:rsidR="00147ABB" w:rsidRPr="00E94E44" w:rsidRDefault="00B13480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Naam</w:t>
            </w:r>
            <w:r w:rsidR="00147ABB" w:rsidRPr="00E94E44">
              <w:rPr>
                <w:rFonts w:ascii="Poppins" w:hAnsi="Poppins" w:cs="Poppins"/>
                <w:b/>
                <w:bCs/>
              </w:rPr>
              <w:t xml:space="preserve"> firma:</w:t>
            </w:r>
          </w:p>
        </w:tc>
        <w:tc>
          <w:tcPr>
            <w:tcW w:w="4956" w:type="dxa"/>
            <w:tcBorders>
              <w:top w:val="dotted" w:sz="4" w:space="0" w:color="auto"/>
              <w:bottom w:val="dotted" w:sz="4" w:space="0" w:color="auto"/>
            </w:tcBorders>
          </w:tcPr>
          <w:p w14:paraId="3F96649F" w14:textId="77777777" w:rsidR="00147ABB" w:rsidRDefault="00147ABB" w:rsidP="00147ABB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  <w:tr w:rsidR="00147ABB" w14:paraId="0E3A4037" w14:textId="77777777" w:rsidTr="00F63034">
        <w:tc>
          <w:tcPr>
            <w:tcW w:w="4106" w:type="dxa"/>
            <w:vAlign w:val="bottom"/>
          </w:tcPr>
          <w:p w14:paraId="0CA0F71F" w14:textId="5BD321D7" w:rsidR="00147ABB" w:rsidRPr="00E94E44" w:rsidRDefault="00B13480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O</w:t>
            </w:r>
            <w:r w:rsidR="00147ABB" w:rsidRPr="00E94E44">
              <w:rPr>
                <w:rFonts w:ascii="Poppins" w:hAnsi="Poppins" w:cs="Poppins"/>
                <w:b/>
                <w:bCs/>
              </w:rPr>
              <w:t>ndernemingsnummer:</w:t>
            </w:r>
          </w:p>
        </w:tc>
        <w:tc>
          <w:tcPr>
            <w:tcW w:w="4956" w:type="dxa"/>
            <w:tcBorders>
              <w:top w:val="dotted" w:sz="4" w:space="0" w:color="auto"/>
              <w:bottom w:val="dotted" w:sz="4" w:space="0" w:color="auto"/>
            </w:tcBorders>
          </w:tcPr>
          <w:p w14:paraId="16351A2F" w14:textId="77777777" w:rsidR="00147ABB" w:rsidRDefault="00147ABB" w:rsidP="00147ABB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  <w:tr w:rsidR="00C203C2" w14:paraId="7CDFD063" w14:textId="77777777" w:rsidTr="00F63034">
        <w:tc>
          <w:tcPr>
            <w:tcW w:w="4106" w:type="dxa"/>
            <w:vAlign w:val="bottom"/>
          </w:tcPr>
          <w:p w14:paraId="3CA2E8D0" w14:textId="17EBB0C7" w:rsidR="00C203C2" w:rsidRDefault="00C203C2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Rekeningnummer:</w:t>
            </w:r>
            <w:r>
              <w:rPr>
                <w:rFonts w:ascii="Poppins" w:hAnsi="Poppins" w:cs="Poppins"/>
                <w:b/>
                <w:bCs/>
              </w:rPr>
              <w:br/>
            </w:r>
            <w:r w:rsidRPr="00C203C2">
              <w:rPr>
                <w:rFonts w:ascii="Poppins" w:hAnsi="Poppins" w:cs="Poppins"/>
                <w:color w:val="808080" w:themeColor="background1" w:themeShade="80"/>
                <w:sz w:val="16"/>
                <w:szCs w:val="16"/>
              </w:rPr>
              <w:t>waar het bedrag op moet uitbetaald worden</w:t>
            </w:r>
          </w:p>
        </w:tc>
        <w:tc>
          <w:tcPr>
            <w:tcW w:w="495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0CA5305" w14:textId="0265A459" w:rsidR="00C203C2" w:rsidRDefault="00C203C2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BE</w:t>
            </w:r>
          </w:p>
        </w:tc>
      </w:tr>
    </w:tbl>
    <w:p w14:paraId="68B5DAB3" w14:textId="77777777" w:rsidR="008314D5" w:rsidRDefault="008314D5" w:rsidP="008314D5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p w14:paraId="15CD45DC" w14:textId="77777777" w:rsidR="00F63034" w:rsidRDefault="00F63034" w:rsidP="008314D5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p w14:paraId="14BE3BFD" w14:textId="77777777" w:rsidR="00901F2F" w:rsidRPr="00F63034" w:rsidRDefault="00B13480" w:rsidP="00B91D2C">
      <w:pPr>
        <w:pStyle w:val="GBStandaardtekst"/>
        <w:numPr>
          <w:ilvl w:val="0"/>
          <w:numId w:val="14"/>
        </w:numPr>
        <w:tabs>
          <w:tab w:val="left" w:pos="6237"/>
        </w:tabs>
        <w:rPr>
          <w:rFonts w:ascii="Poppins" w:hAnsi="Poppins" w:cs="Poppins"/>
          <w:lang w:val="nl-BE"/>
        </w:rPr>
      </w:pPr>
      <w:r w:rsidRPr="005F39D0">
        <w:rPr>
          <w:rFonts w:ascii="Poppins" w:hAnsi="Poppins" w:cs="Poppins"/>
        </w:rPr>
        <w:t>Verklaart op</w:t>
      </w:r>
      <w:r w:rsidR="005F39D0">
        <w:rPr>
          <w:rFonts w:ascii="Poppins" w:hAnsi="Poppins" w:cs="Poppins"/>
        </w:rPr>
        <w:t xml:space="preserve"> </w:t>
      </w:r>
      <w:r w:rsidR="005F39D0" w:rsidRPr="005F39D0">
        <w:rPr>
          <w:rFonts w:ascii="Poppins" w:hAnsi="Poppins" w:cs="Poppins"/>
        </w:rPr>
        <w:t>………………………………………….</w:t>
      </w:r>
      <w:r w:rsidR="005F39D0">
        <w:rPr>
          <w:rFonts w:ascii="Poppins" w:hAnsi="Poppins" w:cs="Poppins"/>
        </w:rPr>
        <w:t xml:space="preserve"> [</w:t>
      </w:r>
      <w:r w:rsidRPr="005F39D0">
        <w:rPr>
          <w:rFonts w:ascii="Poppins" w:hAnsi="Poppins" w:cs="Poppins"/>
        </w:rPr>
        <w:t xml:space="preserve">datum], </w:t>
      </w:r>
      <w:r w:rsidR="001939C2" w:rsidRPr="005F39D0">
        <w:rPr>
          <w:rFonts w:ascii="Poppins" w:hAnsi="Poppins" w:cs="Poppins"/>
        </w:rPr>
        <w:t xml:space="preserve">…………………………………………. [aantal] gemeentelijke cadeaubonnen ter waarde van </w:t>
      </w:r>
      <w:r w:rsidR="001939C2" w:rsidRPr="00901F2F">
        <w:rPr>
          <w:rFonts w:ascii="Poppins" w:hAnsi="Poppins" w:cs="Poppins"/>
          <w:b/>
          <w:bCs/>
        </w:rPr>
        <w:t>10 euro</w:t>
      </w:r>
      <w:r w:rsidR="001939C2" w:rsidRPr="005F39D0">
        <w:rPr>
          <w:rFonts w:ascii="Poppins" w:hAnsi="Poppins" w:cs="Poppins"/>
        </w:rPr>
        <w:t xml:space="preserve"> te hebben overhandigd aan het lokaal bestuur Pajottegem, met een tot</w:t>
      </w:r>
      <w:r w:rsidR="00A533DA" w:rsidRPr="005F39D0">
        <w:rPr>
          <w:rFonts w:ascii="Poppins" w:hAnsi="Poppins" w:cs="Poppins"/>
        </w:rPr>
        <w:t>ale waarde van ……………………………… euro</w:t>
      </w:r>
      <w:r w:rsidR="005F39D0">
        <w:rPr>
          <w:rFonts w:ascii="Poppins" w:hAnsi="Poppins" w:cs="Poppins"/>
        </w:rPr>
        <w:t>.</w:t>
      </w:r>
    </w:p>
    <w:p w14:paraId="69538E27" w14:textId="77777777" w:rsidR="00F63034" w:rsidRPr="00901F2F" w:rsidRDefault="00F63034" w:rsidP="00F63034">
      <w:pPr>
        <w:pStyle w:val="GBStandaardtekst"/>
        <w:tabs>
          <w:tab w:val="left" w:pos="6237"/>
        </w:tabs>
        <w:ind w:left="720"/>
        <w:rPr>
          <w:rFonts w:ascii="Poppins" w:hAnsi="Poppins" w:cs="Poppins"/>
          <w:lang w:val="nl-BE"/>
        </w:rPr>
      </w:pPr>
    </w:p>
    <w:p w14:paraId="65DE2D45" w14:textId="3D70356C" w:rsidR="001939C2" w:rsidRPr="00901F2F" w:rsidRDefault="00901F2F" w:rsidP="00B91D2C">
      <w:pPr>
        <w:pStyle w:val="GBStandaardtekst"/>
        <w:numPr>
          <w:ilvl w:val="0"/>
          <w:numId w:val="14"/>
        </w:numPr>
        <w:tabs>
          <w:tab w:val="left" w:pos="6237"/>
        </w:tabs>
        <w:rPr>
          <w:rFonts w:ascii="Poppins" w:hAnsi="Poppins" w:cs="Poppins"/>
          <w:lang w:val="nl-BE"/>
        </w:rPr>
      </w:pPr>
      <w:r w:rsidRPr="005F39D0">
        <w:rPr>
          <w:rFonts w:ascii="Poppins" w:hAnsi="Poppins" w:cs="Poppins"/>
        </w:rPr>
        <w:t>Verklaart op</w:t>
      </w:r>
      <w:r>
        <w:rPr>
          <w:rFonts w:ascii="Poppins" w:hAnsi="Poppins" w:cs="Poppins"/>
        </w:rPr>
        <w:t xml:space="preserve"> </w:t>
      </w:r>
      <w:r w:rsidRPr="005F39D0">
        <w:rPr>
          <w:rFonts w:ascii="Poppins" w:hAnsi="Poppins" w:cs="Poppins"/>
        </w:rPr>
        <w:t>………………………………………….</w:t>
      </w:r>
      <w:r>
        <w:rPr>
          <w:rFonts w:ascii="Poppins" w:hAnsi="Poppins" w:cs="Poppins"/>
        </w:rPr>
        <w:t xml:space="preserve"> [</w:t>
      </w:r>
      <w:r w:rsidRPr="005F39D0">
        <w:rPr>
          <w:rFonts w:ascii="Poppins" w:hAnsi="Poppins" w:cs="Poppins"/>
        </w:rPr>
        <w:t xml:space="preserve">datum], …………………………………………. [aantal] gemeentelijke cadeaubonnen ter waarde van </w:t>
      </w:r>
      <w:r w:rsidRPr="00901F2F">
        <w:rPr>
          <w:rFonts w:ascii="Poppins" w:hAnsi="Poppins" w:cs="Poppins"/>
          <w:b/>
          <w:bCs/>
        </w:rPr>
        <w:t>25</w:t>
      </w:r>
      <w:r w:rsidRPr="00901F2F">
        <w:rPr>
          <w:rFonts w:ascii="Poppins" w:hAnsi="Poppins" w:cs="Poppins"/>
          <w:b/>
          <w:bCs/>
        </w:rPr>
        <w:t xml:space="preserve"> euro</w:t>
      </w:r>
      <w:r w:rsidRPr="005F39D0">
        <w:rPr>
          <w:rFonts w:ascii="Poppins" w:hAnsi="Poppins" w:cs="Poppins"/>
        </w:rPr>
        <w:t xml:space="preserve"> te hebben overhandigd aan het lokaal bestuur Pajottegem, met een totale waarde van ……………………………… euro</w:t>
      </w:r>
      <w:r>
        <w:rPr>
          <w:rFonts w:ascii="Poppins" w:hAnsi="Poppins" w:cs="Poppins"/>
        </w:rPr>
        <w:t>.</w:t>
      </w:r>
      <w:r>
        <w:rPr>
          <w:rFonts w:ascii="Poppins" w:hAnsi="Poppins" w:cs="Poppins"/>
        </w:rPr>
        <w:br/>
      </w:r>
    </w:p>
    <w:p w14:paraId="3841B265" w14:textId="2E82C20B" w:rsidR="00901F2F" w:rsidRPr="00F63034" w:rsidRDefault="00901F2F" w:rsidP="00F63034">
      <w:pPr>
        <w:pStyle w:val="GBStandaardtekst"/>
        <w:numPr>
          <w:ilvl w:val="0"/>
          <w:numId w:val="14"/>
        </w:numPr>
        <w:tabs>
          <w:tab w:val="left" w:pos="6237"/>
        </w:tabs>
        <w:rPr>
          <w:rFonts w:ascii="Poppins" w:hAnsi="Poppins" w:cs="Poppins"/>
          <w:lang w:val="nl-BE"/>
        </w:rPr>
      </w:pPr>
      <w:r w:rsidRPr="005F39D0">
        <w:rPr>
          <w:rFonts w:ascii="Poppins" w:hAnsi="Poppins" w:cs="Poppins"/>
        </w:rPr>
        <w:t>Verklaart op</w:t>
      </w:r>
      <w:r>
        <w:rPr>
          <w:rFonts w:ascii="Poppins" w:hAnsi="Poppins" w:cs="Poppins"/>
        </w:rPr>
        <w:t xml:space="preserve"> </w:t>
      </w:r>
      <w:r w:rsidRPr="005F39D0">
        <w:rPr>
          <w:rFonts w:ascii="Poppins" w:hAnsi="Poppins" w:cs="Poppins"/>
        </w:rPr>
        <w:t>………………………………………….</w:t>
      </w:r>
      <w:r>
        <w:rPr>
          <w:rFonts w:ascii="Poppins" w:hAnsi="Poppins" w:cs="Poppins"/>
        </w:rPr>
        <w:t xml:space="preserve"> [</w:t>
      </w:r>
      <w:r w:rsidRPr="005F39D0">
        <w:rPr>
          <w:rFonts w:ascii="Poppins" w:hAnsi="Poppins" w:cs="Poppins"/>
        </w:rPr>
        <w:t xml:space="preserve">datum], …………………………………………. [aantal] gemeentelijke cadeaubonnen ter waarde van </w:t>
      </w:r>
      <w:r>
        <w:rPr>
          <w:rFonts w:ascii="Poppins" w:hAnsi="Poppins" w:cs="Poppins"/>
        </w:rPr>
        <w:t>……….</w:t>
      </w:r>
      <w:r w:rsidRPr="005F39D0">
        <w:rPr>
          <w:rFonts w:ascii="Poppins" w:hAnsi="Poppins" w:cs="Poppins"/>
        </w:rPr>
        <w:t xml:space="preserve"> euro te hebben overhandigd aan het lokaal bestuur Pajottegem, met een totale waarde van ……………………………… euro</w:t>
      </w:r>
      <w:r>
        <w:rPr>
          <w:rFonts w:ascii="Poppins" w:hAnsi="Poppins" w:cs="Poppins"/>
        </w:rPr>
        <w:t>.</w:t>
      </w:r>
    </w:p>
    <w:p w14:paraId="1654FCD8" w14:textId="77777777" w:rsidR="00C203C2" w:rsidRPr="005F39D0" w:rsidRDefault="00C203C2" w:rsidP="00901F2F">
      <w:pPr>
        <w:pStyle w:val="GBStandaardtekst"/>
        <w:tabs>
          <w:tab w:val="left" w:pos="6237"/>
        </w:tabs>
        <w:ind w:left="720"/>
        <w:rPr>
          <w:rFonts w:ascii="Poppins" w:hAnsi="Poppins" w:cs="Poppins"/>
          <w:lang w:val="nl-BE"/>
        </w:rPr>
      </w:pPr>
    </w:p>
    <w:p w14:paraId="11A2CF52" w14:textId="1021D7EA" w:rsidR="008314D5" w:rsidRDefault="008314D5" w:rsidP="008314D5">
      <w:pPr>
        <w:pStyle w:val="GBStandaardtekst"/>
        <w:numPr>
          <w:ilvl w:val="0"/>
          <w:numId w:val="14"/>
        </w:numPr>
        <w:tabs>
          <w:tab w:val="left" w:pos="6237"/>
        </w:tabs>
        <w:rPr>
          <w:rFonts w:ascii="Poppins" w:hAnsi="Poppins" w:cs="Poppins"/>
        </w:rPr>
      </w:pPr>
      <w:r>
        <w:rPr>
          <w:rFonts w:ascii="Poppins" w:hAnsi="Poppins" w:cs="Poppins"/>
        </w:rPr>
        <w:t>Ik heb kennis genomen</w:t>
      </w:r>
      <w:r w:rsidR="00521EA8">
        <w:rPr>
          <w:rFonts w:ascii="Poppins" w:hAnsi="Poppins" w:cs="Poppins"/>
        </w:rPr>
        <w:t xml:space="preserve"> en ben akkoord</w:t>
      </w:r>
      <w:r>
        <w:rPr>
          <w:rFonts w:ascii="Poppins" w:hAnsi="Poppins" w:cs="Poppins"/>
        </w:rPr>
        <w:t xml:space="preserve"> met de privacyverklaring van lokaal bestuur Pajottegem op </w:t>
      </w:r>
      <w:hyperlink r:id="rId7" w:history="1">
        <w:r w:rsidR="00521EA8" w:rsidRPr="0013087A">
          <w:rPr>
            <w:rStyle w:val="Hyperlink"/>
            <w:rFonts w:ascii="Poppins" w:hAnsi="Poppins" w:cs="Poppins"/>
          </w:rPr>
          <w:t>www.</w:t>
        </w:r>
        <w:r w:rsidR="00521EA8" w:rsidRPr="0013087A">
          <w:rPr>
            <w:rStyle w:val="Hyperlink"/>
            <w:rFonts w:ascii="Poppins" w:hAnsi="Poppins" w:cs="Poppins"/>
          </w:rPr>
          <w:t>pajottegem.be/privacyverklaring</w:t>
        </w:r>
      </w:hyperlink>
      <w:r w:rsidR="00521EA8">
        <w:rPr>
          <w:rFonts w:ascii="Poppins" w:hAnsi="Poppins" w:cs="Poppins"/>
        </w:rPr>
        <w:t xml:space="preserve"> </w:t>
      </w:r>
    </w:p>
    <w:p w14:paraId="0B4E545D" w14:textId="77777777" w:rsidR="00367D0E" w:rsidRDefault="00367D0E" w:rsidP="008314D5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C203C2" w14:paraId="09E59B7C" w14:textId="77777777" w:rsidTr="00F63034">
        <w:tc>
          <w:tcPr>
            <w:tcW w:w="4106" w:type="dxa"/>
          </w:tcPr>
          <w:p w14:paraId="68C57E2C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Datum en handtekening</w:t>
            </w:r>
            <w:r w:rsidRPr="00E94E44">
              <w:rPr>
                <w:rFonts w:ascii="Poppins" w:hAnsi="Poppins" w:cs="Poppins"/>
                <w:b/>
                <w:bCs/>
              </w:rPr>
              <w:t>:</w:t>
            </w:r>
          </w:p>
          <w:p w14:paraId="69575175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  <w:p w14:paraId="15F69305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  <w:p w14:paraId="317D0C1A" w14:textId="49522CF5" w:rsidR="00C203C2" w:rsidRPr="00E94E44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</w:tc>
        <w:tc>
          <w:tcPr>
            <w:tcW w:w="4956" w:type="dxa"/>
          </w:tcPr>
          <w:p w14:paraId="254602C9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</w:tbl>
    <w:p w14:paraId="48EFC59E" w14:textId="77777777" w:rsidR="00C203C2" w:rsidRDefault="00C203C2" w:rsidP="008314D5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p w14:paraId="6954FB82" w14:textId="77777777" w:rsidR="007F415E" w:rsidRDefault="007F415E" w:rsidP="008314D5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p w14:paraId="097AAC74" w14:textId="3098A5DF" w:rsidR="007F415E" w:rsidRPr="007F415E" w:rsidRDefault="00C203C2" w:rsidP="007F415E">
      <w:pPr>
        <w:pStyle w:val="GBStandaardtekst"/>
        <w:tabs>
          <w:tab w:val="left" w:pos="6237"/>
        </w:tabs>
        <w:rPr>
          <w:rFonts w:ascii="Poppins" w:hAnsi="Poppins" w:cs="Poppins"/>
          <w:b/>
          <w:bCs/>
          <w:color w:val="005640"/>
          <w:sz w:val="22"/>
          <w:szCs w:val="22"/>
        </w:rPr>
      </w:pPr>
      <w:r>
        <w:rPr>
          <w:rFonts w:ascii="Poppins" w:hAnsi="Poppins" w:cs="Poppins"/>
          <w:b/>
          <w:bCs/>
          <w:color w:val="005640"/>
          <w:sz w:val="22"/>
          <w:szCs w:val="22"/>
        </w:rPr>
        <w:t>Voor akkoord namens het lokaal bestuur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7F415E" w14:paraId="76B1C796" w14:textId="77777777" w:rsidTr="00F63034">
        <w:tc>
          <w:tcPr>
            <w:tcW w:w="4106" w:type="dxa"/>
          </w:tcPr>
          <w:p w14:paraId="0000E949" w14:textId="0FD1D820" w:rsidR="00F63034" w:rsidRPr="00E94E44" w:rsidRDefault="00C203C2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Voornaam en naam</w:t>
            </w:r>
            <w:r w:rsidR="007F415E" w:rsidRPr="00E94E44">
              <w:rPr>
                <w:rFonts w:ascii="Poppins" w:hAnsi="Poppins" w:cs="Poppins"/>
                <w:b/>
                <w:bCs/>
              </w:rPr>
              <w:t>:</w:t>
            </w:r>
          </w:p>
        </w:tc>
        <w:tc>
          <w:tcPr>
            <w:tcW w:w="4956" w:type="dxa"/>
            <w:tcBorders>
              <w:bottom w:val="dotted" w:sz="4" w:space="0" w:color="auto"/>
            </w:tcBorders>
          </w:tcPr>
          <w:p w14:paraId="3E023B82" w14:textId="77777777" w:rsidR="007F415E" w:rsidRDefault="007F415E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  <w:tr w:rsidR="00F63034" w14:paraId="61F22046" w14:textId="77777777" w:rsidTr="00F63034">
        <w:tc>
          <w:tcPr>
            <w:tcW w:w="4106" w:type="dxa"/>
            <w:tcBorders>
              <w:bottom w:val="single" w:sz="4" w:space="0" w:color="auto"/>
            </w:tcBorders>
          </w:tcPr>
          <w:p w14:paraId="56D985C9" w14:textId="77777777" w:rsidR="00F63034" w:rsidRDefault="00F63034" w:rsidP="00F63034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</w:tc>
        <w:tc>
          <w:tcPr>
            <w:tcW w:w="4956" w:type="dxa"/>
            <w:tcBorders>
              <w:top w:val="dotted" w:sz="4" w:space="0" w:color="auto"/>
              <w:bottom w:val="single" w:sz="4" w:space="0" w:color="auto"/>
            </w:tcBorders>
          </w:tcPr>
          <w:p w14:paraId="71EE66FE" w14:textId="77777777" w:rsidR="00F63034" w:rsidRDefault="00F63034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  <w:tr w:rsidR="007F415E" w14:paraId="4C780D37" w14:textId="77777777" w:rsidTr="00F63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92114" w14:textId="77777777" w:rsidR="007F415E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Datum en handtekening</w:t>
            </w:r>
            <w:r w:rsidR="007F415E" w:rsidRPr="00E94E44">
              <w:rPr>
                <w:rFonts w:ascii="Poppins" w:hAnsi="Poppins" w:cs="Poppins"/>
                <w:b/>
                <w:bCs/>
              </w:rPr>
              <w:t>:</w:t>
            </w:r>
          </w:p>
          <w:p w14:paraId="1C13F7BC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  <w:p w14:paraId="1B6A9803" w14:textId="77777777" w:rsidR="00C203C2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  <w:p w14:paraId="1D42B98F" w14:textId="6383C3D3" w:rsidR="00C203C2" w:rsidRPr="00E94E44" w:rsidRDefault="00C203C2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  <w:b/>
                <w:bCs/>
              </w:rPr>
            </w:pPr>
          </w:p>
        </w:tc>
        <w:tc>
          <w:tcPr>
            <w:tcW w:w="4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645D" w14:textId="77777777" w:rsidR="007F415E" w:rsidRDefault="007F415E" w:rsidP="00D47FD0">
            <w:pPr>
              <w:pStyle w:val="GBStandaardtekst"/>
              <w:tabs>
                <w:tab w:val="left" w:pos="6237"/>
              </w:tabs>
              <w:rPr>
                <w:rFonts w:ascii="Poppins" w:hAnsi="Poppins" w:cs="Poppins"/>
              </w:rPr>
            </w:pPr>
          </w:p>
        </w:tc>
      </w:tr>
    </w:tbl>
    <w:p w14:paraId="439681DE" w14:textId="77777777" w:rsidR="007F415E" w:rsidRPr="007F415E" w:rsidRDefault="007F415E" w:rsidP="007F415E">
      <w:pPr>
        <w:pStyle w:val="GBStandaardtekst"/>
        <w:tabs>
          <w:tab w:val="left" w:pos="6237"/>
        </w:tabs>
        <w:rPr>
          <w:rFonts w:ascii="Poppins" w:hAnsi="Poppins" w:cs="Poppins"/>
        </w:rPr>
      </w:pPr>
    </w:p>
    <w:p w14:paraId="2D645120" w14:textId="2E489940" w:rsidR="00AD2250" w:rsidRPr="00A6281B" w:rsidRDefault="00AD2250" w:rsidP="003C622D">
      <w:pPr>
        <w:pStyle w:val="GBStandaardtekst"/>
        <w:tabs>
          <w:tab w:val="left" w:pos="8325"/>
        </w:tabs>
        <w:rPr>
          <w:rFonts w:ascii="Poppins" w:hAnsi="Poppins" w:cs="Poppins"/>
        </w:rPr>
      </w:pPr>
    </w:p>
    <w:sectPr w:rsidR="00AD2250" w:rsidRPr="00A6281B" w:rsidSect="000A404F">
      <w:headerReference w:type="default" r:id="rId8"/>
      <w:footerReference w:type="default" r:id="rId9"/>
      <w:pgSz w:w="11906" w:h="16838" w:code="9"/>
      <w:pgMar w:top="1417" w:right="1417" w:bottom="1417" w:left="1417" w:header="0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BD111" w14:textId="77777777" w:rsidR="00B85D89" w:rsidRDefault="00B85D89" w:rsidP="00AD2250">
      <w:r>
        <w:separator/>
      </w:r>
    </w:p>
  </w:endnote>
  <w:endnote w:type="continuationSeparator" w:id="0">
    <w:p w14:paraId="3CB6B444" w14:textId="77777777" w:rsidR="00B85D89" w:rsidRDefault="00B85D89" w:rsidP="00AD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A133F" w14:textId="77777777" w:rsidR="00275F98" w:rsidRDefault="00FF7E08" w:rsidP="00FF7E08">
    <w:pPr>
      <w:pStyle w:val="Voettekst"/>
      <w:tabs>
        <w:tab w:val="clear" w:pos="4153"/>
      </w:tabs>
      <w:ind w:left="3261" w:hanging="284"/>
      <w:jc w:val="both"/>
      <w:rPr>
        <w:rFonts w:ascii="Aptos" w:hAnsi="Aptos"/>
        <w:color w:val="0056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A93AB18" wp14:editId="2E176BCC">
          <wp:simplePos x="0" y="0"/>
          <wp:positionH relativeFrom="column">
            <wp:posOffset>-4445</wp:posOffset>
          </wp:positionH>
          <wp:positionV relativeFrom="paragraph">
            <wp:posOffset>-3810</wp:posOffset>
          </wp:positionV>
          <wp:extent cx="1727140" cy="304800"/>
          <wp:effectExtent l="0" t="0" r="6985" b="0"/>
          <wp:wrapNone/>
          <wp:docPr id="494962694" name="Afbeelding 2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962694" name="Afbeelding 2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14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FF7E08">
      <w:rPr>
        <w:rFonts w:ascii="Aptos" w:hAnsi="Aptos"/>
        <w:color w:val="005640"/>
      </w:rPr>
      <w:t>LOKAAL BESTUUR – Marktplein 17, 1570 Pajottegem</w:t>
    </w:r>
  </w:p>
  <w:p w14:paraId="5871286F" w14:textId="77777777" w:rsidR="00FF7E08" w:rsidRPr="00FF7E08" w:rsidRDefault="00FF7E08" w:rsidP="00FF7E08">
    <w:pPr>
      <w:pStyle w:val="Voettekst"/>
      <w:tabs>
        <w:tab w:val="clear" w:pos="4153"/>
        <w:tab w:val="center" w:pos="2694"/>
      </w:tabs>
      <w:ind w:left="3261" w:hanging="284"/>
      <w:jc w:val="both"/>
      <w:rPr>
        <w:rFonts w:ascii="Aptos" w:hAnsi="Aptos"/>
        <w:color w:val="005640"/>
        <w:sz w:val="16"/>
        <w:szCs w:val="16"/>
      </w:rPr>
    </w:pPr>
    <w:r>
      <w:rPr>
        <w:rFonts w:ascii="Aptos" w:hAnsi="Aptos"/>
        <w:color w:val="005640"/>
      </w:rPr>
      <w:tab/>
    </w:r>
    <w:hyperlink r:id="rId2" w:history="1">
      <w:r w:rsidRPr="00FF7E08">
        <w:rPr>
          <w:rStyle w:val="Hyperlink"/>
          <w:rFonts w:ascii="Aptos" w:hAnsi="Aptos"/>
          <w:color w:val="005640"/>
          <w:u w:val="none"/>
        </w:rPr>
        <w:t>www.pajottegem.be</w:t>
      </w:r>
    </w:hyperlink>
    <w:r w:rsidRPr="00FF7E08">
      <w:rPr>
        <w:rFonts w:ascii="Aptos" w:hAnsi="Aptos"/>
        <w:color w:val="0056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2181" w14:textId="77777777" w:rsidR="00B85D89" w:rsidRDefault="00B85D89" w:rsidP="00AD2250">
      <w:r>
        <w:separator/>
      </w:r>
    </w:p>
  </w:footnote>
  <w:footnote w:type="continuationSeparator" w:id="0">
    <w:p w14:paraId="2CE32BD1" w14:textId="77777777" w:rsidR="00B85D89" w:rsidRDefault="00B85D89" w:rsidP="00AD2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1A6F" w14:textId="77777777" w:rsidR="00275F98" w:rsidRDefault="00275F98"/>
  <w:p w14:paraId="32791D4C" w14:textId="77777777" w:rsidR="00275F98" w:rsidRDefault="00275F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768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388C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6EA5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BEE1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72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489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6811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FC7C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7AF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6CE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F075ED"/>
    <w:multiLevelType w:val="hybridMultilevel"/>
    <w:tmpl w:val="BA803894"/>
    <w:lvl w:ilvl="0" w:tplc="72FA77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95EA5"/>
    <w:multiLevelType w:val="hybridMultilevel"/>
    <w:tmpl w:val="338030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C3F73"/>
    <w:multiLevelType w:val="hybridMultilevel"/>
    <w:tmpl w:val="CC56B9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62443"/>
    <w:multiLevelType w:val="hybridMultilevel"/>
    <w:tmpl w:val="CE6ECD9A"/>
    <w:lvl w:ilvl="0" w:tplc="72FA77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76A83"/>
    <w:multiLevelType w:val="hybridMultilevel"/>
    <w:tmpl w:val="CA9A1136"/>
    <w:lvl w:ilvl="0" w:tplc="72FA77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555733">
    <w:abstractNumId w:val="9"/>
  </w:num>
  <w:num w:numId="2" w16cid:durableId="1359426928">
    <w:abstractNumId w:val="7"/>
  </w:num>
  <w:num w:numId="3" w16cid:durableId="985235446">
    <w:abstractNumId w:val="6"/>
  </w:num>
  <w:num w:numId="4" w16cid:durableId="519397074">
    <w:abstractNumId w:val="5"/>
  </w:num>
  <w:num w:numId="5" w16cid:durableId="1834906709">
    <w:abstractNumId w:val="4"/>
  </w:num>
  <w:num w:numId="6" w16cid:durableId="1054280692">
    <w:abstractNumId w:val="8"/>
  </w:num>
  <w:num w:numId="7" w16cid:durableId="1209992135">
    <w:abstractNumId w:val="3"/>
  </w:num>
  <w:num w:numId="8" w16cid:durableId="1062216132">
    <w:abstractNumId w:val="2"/>
  </w:num>
  <w:num w:numId="9" w16cid:durableId="451675749">
    <w:abstractNumId w:val="1"/>
  </w:num>
  <w:num w:numId="10" w16cid:durableId="1748188990">
    <w:abstractNumId w:val="0"/>
  </w:num>
  <w:num w:numId="11" w16cid:durableId="276184936">
    <w:abstractNumId w:val="12"/>
  </w:num>
  <w:num w:numId="12" w16cid:durableId="332151128">
    <w:abstractNumId w:val="11"/>
  </w:num>
  <w:num w:numId="13" w16cid:durableId="2047096749">
    <w:abstractNumId w:val="10"/>
  </w:num>
  <w:num w:numId="14" w16cid:durableId="1200166986">
    <w:abstractNumId w:val="14"/>
  </w:num>
  <w:num w:numId="15" w16cid:durableId="3509106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EF"/>
    <w:rsid w:val="000A5CD4"/>
    <w:rsid w:val="00147ABB"/>
    <w:rsid w:val="001939C2"/>
    <w:rsid w:val="001A6026"/>
    <w:rsid w:val="00275F98"/>
    <w:rsid w:val="00277436"/>
    <w:rsid w:val="00314485"/>
    <w:rsid w:val="00367D0E"/>
    <w:rsid w:val="003C622D"/>
    <w:rsid w:val="00412F21"/>
    <w:rsid w:val="00472F05"/>
    <w:rsid w:val="004F76EF"/>
    <w:rsid w:val="0050307C"/>
    <w:rsid w:val="00521EA8"/>
    <w:rsid w:val="0052559F"/>
    <w:rsid w:val="005B18E8"/>
    <w:rsid w:val="005F39D0"/>
    <w:rsid w:val="00612A1E"/>
    <w:rsid w:val="006932EB"/>
    <w:rsid w:val="0070012F"/>
    <w:rsid w:val="00793B36"/>
    <w:rsid w:val="007F415E"/>
    <w:rsid w:val="008314D5"/>
    <w:rsid w:val="008B396B"/>
    <w:rsid w:val="00901F2F"/>
    <w:rsid w:val="00A533DA"/>
    <w:rsid w:val="00A6281B"/>
    <w:rsid w:val="00AC65EA"/>
    <w:rsid w:val="00AD2250"/>
    <w:rsid w:val="00B13480"/>
    <w:rsid w:val="00B42408"/>
    <w:rsid w:val="00B5062F"/>
    <w:rsid w:val="00B85D89"/>
    <w:rsid w:val="00C203C2"/>
    <w:rsid w:val="00CE7D49"/>
    <w:rsid w:val="00D11E19"/>
    <w:rsid w:val="00D97A5F"/>
    <w:rsid w:val="00DA521F"/>
    <w:rsid w:val="00DB4157"/>
    <w:rsid w:val="00DB73B6"/>
    <w:rsid w:val="00E03D77"/>
    <w:rsid w:val="00E94E44"/>
    <w:rsid w:val="00F63034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08D41"/>
  <w15:chartTrackingRefBased/>
  <w15:docId w15:val="{2A6A6ED1-B5D7-4FD9-BBA3-0A710AB4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412F21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GBStandaardtekst">
    <w:name w:val="G.B.Standaardtekst"/>
    <w:basedOn w:val="Standaard"/>
    <w:link w:val="GBStandaardtekstChar"/>
    <w:qFormat/>
    <w:rsid w:val="00E03D77"/>
    <w:pPr>
      <w:spacing w:line="276" w:lineRule="auto"/>
    </w:pPr>
    <w:rPr>
      <w:rFonts w:ascii="Open Sans" w:hAnsi="Open Sans" w:cs="Open Sans"/>
    </w:rPr>
  </w:style>
  <w:style w:type="character" w:customStyle="1" w:styleId="GBStandaardtekstChar">
    <w:name w:val="G.B.Standaardtekst Char"/>
    <w:basedOn w:val="Standaardalinea-lettertype"/>
    <w:link w:val="GBStandaardtekst"/>
    <w:rsid w:val="00E03D77"/>
    <w:rPr>
      <w:rFonts w:ascii="Open Sans" w:hAnsi="Open Sans" w:cs="Open Sans"/>
      <w:sz w:val="20"/>
      <w:lang w:val="nl-NL" w:eastAsia="nl-NL"/>
    </w:rPr>
  </w:style>
  <w:style w:type="paragraph" w:customStyle="1" w:styleId="GBInformatiebalktitel">
    <w:name w:val="G.B.Informatiebalk_titel"/>
    <w:basedOn w:val="GBStandaardtekst"/>
    <w:link w:val="GBInformatiebalktitelChar"/>
    <w:qFormat/>
    <w:rsid w:val="008B396B"/>
    <w:rPr>
      <w:b/>
      <w:sz w:val="18"/>
    </w:rPr>
  </w:style>
  <w:style w:type="character" w:customStyle="1" w:styleId="GBInformatiebalktitelChar">
    <w:name w:val="G.B.Informatiebalk_titel Char"/>
    <w:basedOn w:val="GBStandaardtekstChar"/>
    <w:link w:val="GBInformatiebalktitel"/>
    <w:rsid w:val="008B396B"/>
    <w:rPr>
      <w:rFonts w:ascii="Open Sans" w:hAnsi="Open Sans" w:cs="Open Sans"/>
      <w:b/>
      <w:sz w:val="18"/>
      <w:lang w:val="nl-NL" w:eastAsia="nl-NL"/>
    </w:rPr>
  </w:style>
  <w:style w:type="paragraph" w:customStyle="1" w:styleId="GBOnderwerp">
    <w:name w:val="G.B.Onderwerp"/>
    <w:basedOn w:val="GBInformatiebalktitel"/>
    <w:link w:val="GBOnderwerpChar"/>
    <w:qFormat/>
    <w:rsid w:val="008B396B"/>
    <w:rPr>
      <w:sz w:val="22"/>
    </w:rPr>
  </w:style>
  <w:style w:type="character" w:customStyle="1" w:styleId="GBOnderwerpChar">
    <w:name w:val="G.B.Onderwerp Char"/>
    <w:basedOn w:val="GBInformatiebalktitelChar"/>
    <w:link w:val="GBOnderwerp"/>
    <w:rsid w:val="008B396B"/>
    <w:rPr>
      <w:rFonts w:ascii="Open Sans" w:hAnsi="Open Sans" w:cs="Open Sans"/>
      <w:b/>
      <w:sz w:val="18"/>
      <w:lang w:val="nl-NL" w:eastAsia="nl-NL"/>
    </w:rPr>
  </w:style>
  <w:style w:type="paragraph" w:customStyle="1" w:styleId="GBVoetnoot">
    <w:name w:val="G.B.Voetnoot"/>
    <w:basedOn w:val="Standaard"/>
    <w:link w:val="GBVoetnootChar"/>
    <w:qFormat/>
    <w:rsid w:val="008B396B"/>
    <w:pPr>
      <w:pBdr>
        <w:left w:val="single" w:sz="4" w:space="4" w:color="808080" w:themeColor="background1" w:themeShade="80"/>
      </w:pBdr>
      <w:ind w:left="1134"/>
    </w:pPr>
    <w:rPr>
      <w:rFonts w:ascii="Open Sans" w:hAnsi="Open Sans" w:cs="Open Sans"/>
      <w:color w:val="808080" w:themeColor="background1" w:themeShade="80"/>
      <w:sz w:val="16"/>
      <w:szCs w:val="16"/>
    </w:rPr>
  </w:style>
  <w:style w:type="character" w:customStyle="1" w:styleId="GBVoetnootChar">
    <w:name w:val="G.B.Voetnoot Char"/>
    <w:basedOn w:val="Standaardalinea-lettertype"/>
    <w:link w:val="GBVoetnoot"/>
    <w:rsid w:val="008B396B"/>
    <w:rPr>
      <w:rFonts w:ascii="Open Sans" w:hAnsi="Open Sans" w:cs="Open Sans"/>
      <w:color w:val="808080" w:themeColor="background1" w:themeShade="80"/>
      <w:sz w:val="16"/>
      <w:szCs w:val="16"/>
      <w:lang w:val="nl-NL" w:eastAsia="nl-NL"/>
    </w:rPr>
  </w:style>
  <w:style w:type="paragraph" w:customStyle="1" w:styleId="GBAangetekend">
    <w:name w:val="G.B.Aangetekend"/>
    <w:basedOn w:val="Standaard"/>
    <w:link w:val="GBAangetekendChar"/>
    <w:qFormat/>
    <w:rsid w:val="00412F21"/>
    <w:pPr>
      <w:spacing w:line="276" w:lineRule="auto"/>
    </w:pPr>
    <w:rPr>
      <w:rFonts w:ascii="Open Sans" w:hAnsi="Open Sans"/>
      <w:b/>
      <w:caps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412F21"/>
    <w:pPr>
      <w:tabs>
        <w:tab w:val="center" w:pos="4536"/>
        <w:tab w:val="right" w:pos="9072"/>
      </w:tabs>
    </w:pPr>
  </w:style>
  <w:style w:type="paragraph" w:customStyle="1" w:styleId="Aangetekend">
    <w:name w:val="Aangetekend"/>
    <w:basedOn w:val="Standaard"/>
    <w:link w:val="AangetekendChar"/>
    <w:rsid w:val="00412F21"/>
    <w:pPr>
      <w:spacing w:line="276" w:lineRule="auto"/>
    </w:pPr>
    <w:rPr>
      <w:rFonts w:ascii="Open Sans" w:hAnsi="Open Sans" w:cs="Open Sans"/>
      <w:b/>
      <w:bCs/>
      <w:caps/>
      <w:sz w:val="22"/>
      <w:szCs w:val="22"/>
    </w:rPr>
  </w:style>
  <w:style w:type="character" w:customStyle="1" w:styleId="AangetekendChar">
    <w:name w:val="Aangetekend Char"/>
    <w:basedOn w:val="Standaardalinea-lettertype"/>
    <w:link w:val="Aangetekend"/>
    <w:rsid w:val="00412F21"/>
    <w:rPr>
      <w:rFonts w:ascii="Open Sans" w:eastAsia="Times New Roman" w:hAnsi="Open Sans" w:cs="Open Sans"/>
      <w:b/>
      <w:bCs/>
      <w:caps/>
      <w:lang w:val="nl-NL" w:eastAsia="nl-NL"/>
    </w:rPr>
  </w:style>
  <w:style w:type="paragraph" w:styleId="Geenafstand">
    <w:name w:val="No Spacing"/>
    <w:uiPriority w:val="1"/>
    <w:rsid w:val="00CE7D49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E03D7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3D77"/>
    <w:rPr>
      <w:i/>
      <w:iCs/>
      <w:color w:val="404040" w:themeColor="text1" w:themeTint="BF"/>
    </w:rPr>
  </w:style>
  <w:style w:type="paragraph" w:customStyle="1" w:styleId="GBFunctiebeschrijving">
    <w:name w:val="G.B.Functiebeschrijving"/>
    <w:basedOn w:val="GBStandaardtekst"/>
    <w:link w:val="GBFunctiebeschrijvingChar"/>
    <w:qFormat/>
    <w:rsid w:val="00E03D77"/>
    <w:rPr>
      <w:color w:val="808080" w:themeColor="background1" w:themeShade="80"/>
    </w:rPr>
  </w:style>
  <w:style w:type="paragraph" w:customStyle="1" w:styleId="GBInformatiebalktekst">
    <w:name w:val="G.B.Informatiebalk_tekst"/>
    <w:basedOn w:val="GBInformatiebalktitel"/>
    <w:link w:val="GBInformatiebalktekstChar"/>
    <w:qFormat/>
    <w:rsid w:val="00E03D77"/>
    <w:rPr>
      <w:b w:val="0"/>
    </w:rPr>
  </w:style>
  <w:style w:type="character" w:customStyle="1" w:styleId="GBFunctiebeschrijvingChar">
    <w:name w:val="G.B.Functiebeschrijving Char"/>
    <w:basedOn w:val="GBStandaardtekstChar"/>
    <w:link w:val="GBFunctiebeschrijving"/>
    <w:rsid w:val="00E03D77"/>
    <w:rPr>
      <w:rFonts w:ascii="Open Sans" w:hAnsi="Open Sans" w:cs="Open Sans"/>
      <w:color w:val="808080" w:themeColor="background1" w:themeShade="80"/>
      <w:sz w:val="20"/>
      <w:lang w:val="nl-NL" w:eastAsia="nl-NL"/>
    </w:rPr>
  </w:style>
  <w:style w:type="paragraph" w:customStyle="1" w:styleId="GBTussentitel">
    <w:name w:val="G.B.Tussentitel"/>
    <w:basedOn w:val="GBStandaardtekst"/>
    <w:link w:val="GBTussentitelChar"/>
    <w:qFormat/>
    <w:rsid w:val="00E03D77"/>
    <w:rPr>
      <w:b/>
    </w:rPr>
  </w:style>
  <w:style w:type="character" w:customStyle="1" w:styleId="GBInformatiebalktekstChar">
    <w:name w:val="G.B.Informatiebalk_tekst Char"/>
    <w:basedOn w:val="GBInformatiebalktitelChar"/>
    <w:link w:val="GBInformatiebalktekst"/>
    <w:rsid w:val="00E03D77"/>
    <w:rPr>
      <w:rFonts w:ascii="Open Sans" w:hAnsi="Open Sans" w:cs="Open Sans"/>
      <w:b w:val="0"/>
      <w:sz w:val="18"/>
      <w:lang w:val="nl-NL" w:eastAsia="nl-NL"/>
    </w:rPr>
  </w:style>
  <w:style w:type="paragraph" w:customStyle="1" w:styleId="GBURLemailadres">
    <w:name w:val="G.B.URL_emailadres"/>
    <w:basedOn w:val="GBStandaardtekst"/>
    <w:link w:val="GBURLemailadresChar"/>
    <w:rsid w:val="00E03D77"/>
    <w:rPr>
      <w:color w:val="005478"/>
      <w:u w:val="single"/>
    </w:rPr>
  </w:style>
  <w:style w:type="character" w:customStyle="1" w:styleId="GBTussentitelChar">
    <w:name w:val="G.B.Tussentitel Char"/>
    <w:basedOn w:val="GBStandaardtekstChar"/>
    <w:link w:val="GBTussentitel"/>
    <w:rsid w:val="00E03D77"/>
    <w:rPr>
      <w:rFonts w:ascii="Open Sans" w:hAnsi="Open Sans" w:cs="Open Sans"/>
      <w:b/>
      <w:sz w:val="20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E03D77"/>
    <w:rPr>
      <w:color w:val="0563C1" w:themeColor="hyperlink"/>
      <w:u w:val="single"/>
    </w:rPr>
  </w:style>
  <w:style w:type="character" w:customStyle="1" w:styleId="GBURLemailadresChar">
    <w:name w:val="G.B.URL_emailadres Char"/>
    <w:basedOn w:val="GBStandaardtekstChar"/>
    <w:link w:val="GBURLemailadres"/>
    <w:rsid w:val="00E03D77"/>
    <w:rPr>
      <w:rFonts w:ascii="Open Sans" w:hAnsi="Open Sans" w:cs="Open Sans"/>
      <w:color w:val="005478"/>
      <w:sz w:val="20"/>
      <w:u w:val="single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3D77"/>
    <w:rPr>
      <w:color w:val="605E5C"/>
      <w:shd w:val="clear" w:color="auto" w:fill="E1DFDD"/>
    </w:rPr>
  </w:style>
  <w:style w:type="character" w:customStyle="1" w:styleId="GBAangetekendChar">
    <w:name w:val="G.B.Aangetekend Char"/>
    <w:basedOn w:val="Standaardalinea-lettertype"/>
    <w:link w:val="GBAangetekend"/>
    <w:rsid w:val="00412F21"/>
    <w:rPr>
      <w:rFonts w:ascii="Open Sans" w:eastAsia="Times New Roman" w:hAnsi="Open Sans" w:cs="Times New Roman"/>
      <w:b/>
      <w:caps/>
      <w:szCs w:val="20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12F21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rsid w:val="00AD2250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character" w:customStyle="1" w:styleId="VoettekstChar">
    <w:name w:val="Voettekst Char"/>
    <w:basedOn w:val="Standaardalinea-lettertype"/>
    <w:link w:val="Voettekst"/>
    <w:rsid w:val="00AD2250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GBStandaardtekst0">
    <w:name w:val="G_B_Standaardtekst"/>
    <w:basedOn w:val="Standaard"/>
    <w:link w:val="GBStandaardtekstChar0"/>
    <w:rsid w:val="00AD2250"/>
    <w:pPr>
      <w:spacing w:line="276" w:lineRule="auto"/>
    </w:pPr>
    <w:rPr>
      <w:rFonts w:ascii="Open Sans" w:hAnsi="Open Sans" w:cs="Open Sans"/>
    </w:rPr>
  </w:style>
  <w:style w:type="paragraph" w:customStyle="1" w:styleId="GBInformatiebalkbrief">
    <w:name w:val="G_B_Informatiebalk_brief"/>
    <w:basedOn w:val="GBStandaardtekst0"/>
    <w:link w:val="GBInformatiebalkbriefChar"/>
    <w:rsid w:val="00AD2250"/>
    <w:rPr>
      <w:b/>
      <w:sz w:val="18"/>
    </w:rPr>
  </w:style>
  <w:style w:type="character" w:customStyle="1" w:styleId="GBStandaardtekstChar0">
    <w:name w:val="G_B_Standaardtekst Char"/>
    <w:basedOn w:val="Standaardalinea-lettertype"/>
    <w:link w:val="GBStandaardtekst0"/>
    <w:rsid w:val="00AD2250"/>
    <w:rPr>
      <w:rFonts w:ascii="Open Sans" w:eastAsia="Times New Roman" w:hAnsi="Open Sans" w:cs="Open Sans"/>
      <w:sz w:val="20"/>
      <w:szCs w:val="20"/>
      <w:lang w:val="nl-NL" w:eastAsia="nl-NL"/>
    </w:rPr>
  </w:style>
  <w:style w:type="paragraph" w:customStyle="1" w:styleId="GBOnderwerpbrief">
    <w:name w:val="G_B_Onderwerp_brief"/>
    <w:basedOn w:val="GBInformatiebalkbrief"/>
    <w:link w:val="GBOnderwerpbriefChar"/>
    <w:rsid w:val="00AD2250"/>
  </w:style>
  <w:style w:type="character" w:customStyle="1" w:styleId="GBInformatiebalkbriefChar">
    <w:name w:val="G_B_Informatiebalk_brief Char"/>
    <w:basedOn w:val="GBStandaardtekstChar0"/>
    <w:link w:val="GBInformatiebalkbrief"/>
    <w:rsid w:val="00AD2250"/>
    <w:rPr>
      <w:rFonts w:ascii="Open Sans" w:eastAsia="Times New Roman" w:hAnsi="Open Sans" w:cs="Open Sans"/>
      <w:b/>
      <w:sz w:val="18"/>
      <w:szCs w:val="20"/>
      <w:lang w:val="nl-NL" w:eastAsia="nl-NL"/>
    </w:rPr>
  </w:style>
  <w:style w:type="paragraph" w:customStyle="1" w:styleId="Voetnoot">
    <w:name w:val="Voetnoot"/>
    <w:basedOn w:val="Standaard"/>
    <w:link w:val="VoetnootChar"/>
    <w:rsid w:val="00AD2250"/>
    <w:pPr>
      <w:pBdr>
        <w:left w:val="single" w:sz="4" w:space="4" w:color="808080" w:themeColor="background1" w:themeShade="80"/>
      </w:pBdr>
      <w:ind w:left="1134"/>
    </w:pPr>
    <w:rPr>
      <w:rFonts w:ascii="Open Sans" w:hAnsi="Open Sans" w:cs="Open Sans"/>
      <w:color w:val="808080" w:themeColor="background1" w:themeShade="80"/>
      <w:sz w:val="16"/>
      <w:szCs w:val="16"/>
    </w:rPr>
  </w:style>
  <w:style w:type="character" w:customStyle="1" w:styleId="GBOnderwerpbriefChar">
    <w:name w:val="G_B_Onderwerp_brief Char"/>
    <w:basedOn w:val="GBInformatiebalkbriefChar"/>
    <w:link w:val="GBOnderwerpbrief"/>
    <w:rsid w:val="00AD2250"/>
    <w:rPr>
      <w:rFonts w:ascii="Open Sans" w:eastAsia="Times New Roman" w:hAnsi="Open Sans" w:cs="Open Sans"/>
      <w:b/>
      <w:sz w:val="18"/>
      <w:szCs w:val="20"/>
      <w:lang w:val="nl-NL" w:eastAsia="nl-NL"/>
    </w:rPr>
  </w:style>
  <w:style w:type="paragraph" w:customStyle="1" w:styleId="GBFunctiebeschrijving0">
    <w:name w:val="G_B_Functiebeschrijving"/>
    <w:basedOn w:val="Standaard"/>
    <w:link w:val="GBFunctiebeschrijvingChar0"/>
    <w:rsid w:val="00AD2250"/>
    <w:pPr>
      <w:tabs>
        <w:tab w:val="left" w:pos="6379"/>
      </w:tabs>
      <w:spacing w:line="276" w:lineRule="auto"/>
    </w:pPr>
    <w:rPr>
      <w:rFonts w:ascii="Open Sans" w:hAnsi="Open Sans" w:cs="Open Sans"/>
      <w:color w:val="808080" w:themeColor="background1" w:themeShade="80"/>
    </w:rPr>
  </w:style>
  <w:style w:type="character" w:customStyle="1" w:styleId="VoetnootChar">
    <w:name w:val="Voetnoot Char"/>
    <w:basedOn w:val="Standaardalinea-lettertype"/>
    <w:link w:val="Voetnoot"/>
    <w:rsid w:val="00AD2250"/>
    <w:rPr>
      <w:rFonts w:ascii="Open Sans" w:eastAsia="Times New Roman" w:hAnsi="Open Sans" w:cs="Open Sans"/>
      <w:color w:val="808080" w:themeColor="background1" w:themeShade="80"/>
      <w:sz w:val="16"/>
      <w:szCs w:val="16"/>
      <w:lang w:val="nl-NL" w:eastAsia="nl-NL"/>
    </w:rPr>
  </w:style>
  <w:style w:type="paragraph" w:customStyle="1" w:styleId="GTekstinformatiebalk">
    <w:name w:val="G_Tekst_informatiebalk"/>
    <w:basedOn w:val="GBStandaardtekst0"/>
    <w:link w:val="GTekstinformatiebalkChar"/>
    <w:rsid w:val="00AD2250"/>
    <w:pPr>
      <w:tabs>
        <w:tab w:val="left" w:pos="3402"/>
      </w:tabs>
    </w:pPr>
    <w:rPr>
      <w:sz w:val="18"/>
      <w:szCs w:val="18"/>
    </w:rPr>
  </w:style>
  <w:style w:type="character" w:customStyle="1" w:styleId="GBFunctiebeschrijvingChar0">
    <w:name w:val="G_B_Functiebeschrijving Char"/>
    <w:basedOn w:val="Standaardalinea-lettertype"/>
    <w:link w:val="GBFunctiebeschrijving0"/>
    <w:rsid w:val="00AD2250"/>
    <w:rPr>
      <w:rFonts w:ascii="Open Sans" w:eastAsia="Times New Roman" w:hAnsi="Open Sans" w:cs="Open Sans"/>
      <w:color w:val="808080" w:themeColor="background1" w:themeShade="80"/>
      <w:sz w:val="20"/>
      <w:szCs w:val="20"/>
      <w:lang w:val="nl-NL" w:eastAsia="nl-NL"/>
    </w:rPr>
  </w:style>
  <w:style w:type="character" w:customStyle="1" w:styleId="GTekstinformatiebalkChar">
    <w:name w:val="G_Tekst_informatiebalk Char"/>
    <w:basedOn w:val="GBStandaardtekstChar0"/>
    <w:link w:val="GTekstinformatiebalk"/>
    <w:rsid w:val="00AD2250"/>
    <w:rPr>
      <w:rFonts w:ascii="Open Sans" w:eastAsia="Times New Roman" w:hAnsi="Open Sans" w:cs="Open Sans"/>
      <w:sz w:val="18"/>
      <w:szCs w:val="18"/>
      <w:lang w:val="nl-NL" w:eastAsia="nl-NL"/>
    </w:rPr>
  </w:style>
  <w:style w:type="table" w:styleId="Tabelraster">
    <w:name w:val="Table Grid"/>
    <w:basedOn w:val="Standaardtabel"/>
    <w:uiPriority w:val="39"/>
    <w:rsid w:val="001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jottegem.be/privacyverkl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jottegem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ley.vermeir\Downloads\Sjabloon_brief_Pajottegem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Sjabloon_brief_Pajottegem</Template>
  <TotalTime>11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Vermeir</dc:creator>
  <cp:keywords/>
  <dc:description/>
  <cp:lastModifiedBy>Lesley Vermeir</cp:lastModifiedBy>
  <cp:revision>10</cp:revision>
  <cp:lastPrinted>2025-01-07T10:33:00Z</cp:lastPrinted>
  <dcterms:created xsi:type="dcterms:W3CDTF">2025-01-15T13:47:00Z</dcterms:created>
  <dcterms:modified xsi:type="dcterms:W3CDTF">2025-01-15T13:57:00Z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2025-01-07T10:33:16Z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30a8ab2f-b28d-4908-bbee-eb75f3911dc3</vt:lpwstr>
  </property>
  <property fmtid="{D5CDD505-2E9C-101B-9397-08002B2CF9AE}" pid="8" name="MSIP_Label_defa4170-0d19-0005-0004-bc88714345d2_ContentBits">
    <vt:lpwstr>0</vt:lpwstr>
  </property>
</Properties>
</file>